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04A135" w14:textId="77777777" w:rsidR="00F87859" w:rsidRDefault="004E641C" w:rsidP="00F87859">
      <w:pPr>
        <w:rPr>
          <w:rFonts w:cs="Arial"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2038144" behindDoc="0" locked="0" layoutInCell="1" allowOverlap="1" wp14:anchorId="2951AB0E" wp14:editId="67EF058E">
            <wp:simplePos x="0" y="0"/>
            <wp:positionH relativeFrom="margin">
              <wp:posOffset>-295275</wp:posOffset>
            </wp:positionH>
            <wp:positionV relativeFrom="paragraph">
              <wp:posOffset>-28575</wp:posOffset>
            </wp:positionV>
            <wp:extent cx="4331662" cy="952500"/>
            <wp:effectExtent l="0" t="0" r="0" b="0"/>
            <wp:wrapNone/>
            <wp:docPr id="93414494" name="Picture 93414494" descr="Logo: Royal Commission of Inquiry Abuse in Care 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4494" name="Picture 93414494" descr="Logo: Royal Commission of Inquiry Abuse in Care 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662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5168" behindDoc="0" locked="0" layoutInCell="1" allowOverlap="1" wp14:anchorId="751A0E9C" wp14:editId="03AF6006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95401" w14:textId="77777777" w:rsidR="00F87859" w:rsidRDefault="00F87859" w:rsidP="00F87859">
      <w:pPr>
        <w:rPr>
          <w:rFonts w:cs="Arial"/>
          <w:szCs w:val="32"/>
        </w:rPr>
      </w:pPr>
    </w:p>
    <w:p w14:paraId="67089DD3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509BA455" w14:textId="77777777" w:rsidR="00F87859" w:rsidRDefault="00F87859" w:rsidP="00F87859">
      <w:pPr>
        <w:rPr>
          <w:rFonts w:cs="Arial"/>
          <w:szCs w:val="32"/>
        </w:rPr>
      </w:pPr>
    </w:p>
    <w:p w14:paraId="7DFC344E" w14:textId="77777777" w:rsidR="00F87859" w:rsidRDefault="00F87859" w:rsidP="00F87859">
      <w:pPr>
        <w:rPr>
          <w:rFonts w:cs="Arial"/>
          <w:szCs w:val="32"/>
        </w:rPr>
      </w:pPr>
    </w:p>
    <w:p w14:paraId="4F6F95F6" w14:textId="77777777" w:rsidR="00F87859" w:rsidRPr="00965D82" w:rsidRDefault="00F87859" w:rsidP="007E7233">
      <w:pPr>
        <w:ind w:left="0"/>
        <w:rPr>
          <w:rFonts w:cs="Arial"/>
          <w:b/>
          <w:sz w:val="24"/>
        </w:rPr>
      </w:pPr>
    </w:p>
    <w:p w14:paraId="06D8E180" w14:textId="36D974B9" w:rsidR="00A01B56" w:rsidRDefault="00A01B56" w:rsidP="00281696">
      <w:pPr>
        <w:pStyle w:val="Title"/>
        <w:ind w:left="720"/>
      </w:pPr>
      <w:r>
        <w:t>Stolen Lives, Marked Souls</w:t>
      </w:r>
    </w:p>
    <w:p w14:paraId="494FAAE4" w14:textId="3D6B994D" w:rsidR="00A01B56" w:rsidRDefault="002A204F" w:rsidP="005B1F05">
      <w:pPr>
        <w:pStyle w:val="Title"/>
      </w:pPr>
      <w:r w:rsidRPr="00A01B56">
        <w:rPr>
          <w:noProof/>
        </w:rPr>
        <w:drawing>
          <wp:anchor distT="0" distB="0" distL="114300" distR="114300" simplePos="0" relativeHeight="252086272" behindDoc="0" locked="0" layoutInCell="1" allowOverlap="1" wp14:anchorId="7A0388A3" wp14:editId="75252FA3">
            <wp:simplePos x="0" y="0"/>
            <wp:positionH relativeFrom="margin">
              <wp:posOffset>1628829</wp:posOffset>
            </wp:positionH>
            <wp:positionV relativeFrom="paragraph">
              <wp:posOffset>257595</wp:posOffset>
            </wp:positionV>
            <wp:extent cx="2405380" cy="3400425"/>
            <wp:effectExtent l="0" t="0" r="0" b="9525"/>
            <wp:wrapNone/>
            <wp:docPr id="1136438557" name="Picture 1" descr="Cover image of the main report called Stolen Lives, Marked Souls. &#10;&#10;Cover image includes image of a Māori carving, green koru / fern and a monarch butterfly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438557" name="Picture 1" descr="Cover image of the main report called Stolen Lives, Marked Souls. &#10;&#10;Cover image includes image of a Māori carving, green koru / fern and a monarch butterfly 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38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BB9EF" w14:textId="77777777" w:rsidR="00A01B56" w:rsidRDefault="00A01B56" w:rsidP="005B1F05">
      <w:pPr>
        <w:pStyle w:val="Title"/>
      </w:pPr>
    </w:p>
    <w:p w14:paraId="29F8B5C8" w14:textId="5307D63A" w:rsidR="00A01B56" w:rsidRDefault="00A01B56" w:rsidP="005B1F05">
      <w:pPr>
        <w:pStyle w:val="Title"/>
      </w:pPr>
    </w:p>
    <w:p w14:paraId="456276B9" w14:textId="77777777" w:rsidR="00A01B56" w:rsidRDefault="00A01B56" w:rsidP="005B1F05">
      <w:pPr>
        <w:pStyle w:val="Title"/>
      </w:pPr>
    </w:p>
    <w:p w14:paraId="6D717278" w14:textId="77777777" w:rsidR="00A01B56" w:rsidRDefault="00A01B56" w:rsidP="005B1F05">
      <w:pPr>
        <w:pStyle w:val="Title"/>
      </w:pPr>
    </w:p>
    <w:p w14:paraId="34414893" w14:textId="77777777" w:rsidR="00965D82" w:rsidRDefault="00965D82" w:rsidP="00A01B56">
      <w:pPr>
        <w:pStyle w:val="Datepublished"/>
      </w:pPr>
    </w:p>
    <w:p w14:paraId="0B160D68" w14:textId="24647EA5" w:rsidR="008133ED" w:rsidRDefault="00A01B56" w:rsidP="00A01B56">
      <w:pPr>
        <w:pStyle w:val="Datepublished"/>
      </w:pPr>
      <w:r w:rsidRPr="00A01B56">
        <w:t>A r</w:t>
      </w:r>
      <w:r w:rsidR="004E641C" w:rsidRPr="00A01B56">
        <w:t xml:space="preserve">eport about abuse </w:t>
      </w:r>
      <w:r w:rsidR="008133ED">
        <w:t xml:space="preserve">by </w:t>
      </w:r>
      <w:r w:rsidR="00965D82">
        <w:t xml:space="preserve">the </w:t>
      </w:r>
    </w:p>
    <w:p w14:paraId="549B40FA" w14:textId="77777777" w:rsidR="008133ED" w:rsidRDefault="00965D82" w:rsidP="00A01B56">
      <w:pPr>
        <w:pStyle w:val="Datepublished"/>
      </w:pPr>
      <w:r>
        <w:t xml:space="preserve">Order of </w:t>
      </w:r>
      <w:r w:rsidR="00EC45C2">
        <w:t>Saint</w:t>
      </w:r>
      <w:r>
        <w:t xml:space="preserve"> John of God </w:t>
      </w:r>
      <w:r w:rsidR="00E72791">
        <w:t>at</w:t>
      </w:r>
      <w:r w:rsidR="008133ED">
        <w:t xml:space="preserve"> </w:t>
      </w:r>
    </w:p>
    <w:p w14:paraId="5223D365" w14:textId="680CF837" w:rsidR="00F87859" w:rsidRPr="00570380" w:rsidRDefault="004E641C" w:rsidP="00A01B56">
      <w:pPr>
        <w:pStyle w:val="Datepublished"/>
      </w:pPr>
      <w:r w:rsidRPr="00A01B56">
        <w:t>Marylands School</w:t>
      </w:r>
      <w:r w:rsidR="00A01B56" w:rsidRPr="00A01B56">
        <w:t xml:space="preserve"> and Hebron Trust</w:t>
      </w:r>
      <w:r w:rsidR="00F87859" w:rsidRPr="00F87859">
        <w:t xml:space="preserve"> </w:t>
      </w:r>
      <w:r w:rsidR="00570380">
        <w:br/>
      </w:r>
      <w:r w:rsidR="00570380" w:rsidRPr="00965D82">
        <w:rPr>
          <w:sz w:val="38"/>
          <w:szCs w:val="20"/>
        </w:rPr>
        <w:br/>
      </w:r>
      <w:r w:rsidR="00887F23" w:rsidRPr="00965D82">
        <w:rPr>
          <w:sz w:val="36"/>
          <w:szCs w:val="18"/>
        </w:rPr>
        <w:t xml:space="preserve">Published: </w:t>
      </w:r>
      <w:r w:rsidRPr="00965D82">
        <w:rPr>
          <w:sz w:val="36"/>
          <w:szCs w:val="18"/>
        </w:rPr>
        <w:t>July 2023</w:t>
      </w:r>
    </w:p>
    <w:p w14:paraId="4371B48A" w14:textId="77777777" w:rsidR="003948C1" w:rsidRDefault="00F87859" w:rsidP="00570380">
      <w:pPr>
        <w:pStyle w:val="Heading1"/>
      </w:pPr>
      <w:r w:rsidRPr="00153863">
        <w:br w:type="page"/>
      </w:r>
      <w:r w:rsidR="003948C1">
        <w:lastRenderedPageBreak/>
        <w:t>Before you read this</w:t>
      </w:r>
    </w:p>
    <w:p w14:paraId="7C27ECB8" w14:textId="77777777" w:rsidR="004E641C" w:rsidRDefault="004E641C" w:rsidP="004E641C">
      <w:pPr>
        <w:rPr>
          <w:rFonts w:cs="Arial"/>
          <w:szCs w:val="32"/>
          <w:lang w:val="en-IE"/>
        </w:rPr>
      </w:pPr>
    </w:p>
    <w:p w14:paraId="22B13FD6" w14:textId="77777777" w:rsidR="004E641C" w:rsidRDefault="0003259F" w:rsidP="004E641C">
      <w:pPr>
        <w:rPr>
          <w:rFonts w:cs="Arial"/>
          <w:szCs w:val="32"/>
          <w:lang w:val="en-IE"/>
        </w:rPr>
      </w:pPr>
      <w:r w:rsidRPr="0003259F">
        <w:rPr>
          <w:rFonts w:cs="Arial"/>
          <w:noProof/>
          <w:szCs w:val="32"/>
          <w:lang w:val="en-IE"/>
        </w:rPr>
        <w:drawing>
          <wp:anchor distT="0" distB="0" distL="114300" distR="114300" simplePos="0" relativeHeight="252182528" behindDoc="0" locked="0" layoutInCell="1" allowOverlap="1" wp14:anchorId="76552E4D" wp14:editId="4365B583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419225" cy="1419225"/>
            <wp:effectExtent l="0" t="0" r="0" b="9525"/>
            <wp:wrapThrough wrapText="bothSides">
              <wp:wrapPolygon edited="0">
                <wp:start x="2030" y="0"/>
                <wp:lineTo x="1740" y="1160"/>
                <wp:lineTo x="1740" y="19715"/>
                <wp:lineTo x="2609" y="21455"/>
                <wp:lineTo x="6958" y="21455"/>
                <wp:lineTo x="16526" y="21455"/>
                <wp:lineTo x="19715" y="20875"/>
                <wp:lineTo x="19426" y="1160"/>
                <wp:lineTo x="18846" y="0"/>
                <wp:lineTo x="2030" y="0"/>
              </wp:wrapPolygon>
            </wp:wrapThrough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ACB4A" w14:textId="77777777" w:rsidR="00B167DB" w:rsidRDefault="00B167DB" w:rsidP="0003259F">
      <w:pPr>
        <w:ind w:right="-330"/>
        <w:rPr>
          <w:rFonts w:cs="Arial"/>
          <w:szCs w:val="32"/>
          <w:lang w:val="en-IE"/>
        </w:rPr>
      </w:pPr>
      <w:r>
        <w:rPr>
          <w:rFonts w:cs="Arial"/>
          <w:szCs w:val="32"/>
          <w:lang w:val="en-IE"/>
        </w:rPr>
        <w:t xml:space="preserve">This Easy Read document is about a report written by the Royal </w:t>
      </w:r>
      <w:r w:rsidR="0003259F">
        <w:rPr>
          <w:rFonts w:cs="Arial"/>
          <w:szCs w:val="32"/>
          <w:lang w:val="en-IE"/>
        </w:rPr>
        <w:t>C</w:t>
      </w:r>
      <w:r>
        <w:rPr>
          <w:rFonts w:cs="Arial"/>
          <w:szCs w:val="32"/>
          <w:lang w:val="en-IE"/>
        </w:rPr>
        <w:t>ommission of Inquiry into Abuse in Care.</w:t>
      </w:r>
    </w:p>
    <w:p w14:paraId="3E85817E" w14:textId="20AD5A36" w:rsidR="00B167DB" w:rsidRPr="002A00D6" w:rsidRDefault="00B167DB" w:rsidP="004E641C">
      <w:pPr>
        <w:rPr>
          <w:rFonts w:cs="Arial"/>
          <w:sz w:val="26"/>
          <w:szCs w:val="26"/>
          <w:lang w:val="en-IE"/>
        </w:rPr>
      </w:pPr>
    </w:p>
    <w:p w14:paraId="22C58DAD" w14:textId="356A98BE" w:rsidR="00B167DB" w:rsidRPr="002A00D6" w:rsidRDefault="00281696" w:rsidP="004E641C">
      <w:pPr>
        <w:rPr>
          <w:rFonts w:cs="Arial"/>
          <w:sz w:val="26"/>
          <w:szCs w:val="26"/>
          <w:lang w:val="en-IE"/>
        </w:rPr>
      </w:pPr>
      <w:r>
        <w:rPr>
          <w:rFonts w:ascii="Calibri" w:hAnsi="Calibri" w:cs="Times New Roman"/>
          <w:noProof/>
          <w:sz w:val="24"/>
          <w:lang w:val="en-NZ"/>
        </w:rPr>
        <w:drawing>
          <wp:anchor distT="0" distB="0" distL="114300" distR="114300" simplePos="0" relativeHeight="252041216" behindDoc="1" locked="0" layoutInCell="1" allowOverlap="1" wp14:anchorId="360E878F" wp14:editId="6837E554">
            <wp:simplePos x="0" y="0"/>
            <wp:positionH relativeFrom="margin">
              <wp:posOffset>28575</wp:posOffset>
            </wp:positionH>
            <wp:positionV relativeFrom="paragraph">
              <wp:posOffset>10160</wp:posOffset>
            </wp:positionV>
            <wp:extent cx="1162050" cy="1644650"/>
            <wp:effectExtent l="0" t="0" r="0" b="0"/>
            <wp:wrapNone/>
            <wp:docPr id="1457688233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688233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4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D8E398" w14:textId="396ECB53" w:rsidR="004E641C" w:rsidRDefault="004E641C" w:rsidP="002A00D6">
      <w:pPr>
        <w:ind w:right="-46"/>
        <w:rPr>
          <w:rFonts w:cs="Arial"/>
          <w:szCs w:val="32"/>
          <w:lang w:val="en-IE"/>
        </w:rPr>
      </w:pPr>
      <w:r>
        <w:rPr>
          <w:rFonts w:cs="Arial"/>
          <w:szCs w:val="32"/>
          <w:lang w:val="en-IE"/>
        </w:rPr>
        <w:t>Some of the information</w:t>
      </w:r>
      <w:r w:rsidR="002A00D6">
        <w:rPr>
          <w:rFonts w:cs="Arial"/>
          <w:szCs w:val="32"/>
          <w:lang w:val="en-IE"/>
        </w:rPr>
        <w:t xml:space="preserve"> and pictures used</w:t>
      </w:r>
      <w:r>
        <w:rPr>
          <w:rFonts w:cs="Arial"/>
          <w:szCs w:val="32"/>
          <w:lang w:val="en-IE"/>
        </w:rPr>
        <w:t xml:space="preserve"> in this </w:t>
      </w:r>
      <w:r w:rsidR="00203A32">
        <w:rPr>
          <w:rFonts w:cs="Arial"/>
          <w:szCs w:val="32"/>
          <w:lang w:val="en-IE"/>
        </w:rPr>
        <w:t>document</w:t>
      </w:r>
      <w:r>
        <w:rPr>
          <w:rFonts w:cs="Arial"/>
          <w:szCs w:val="32"/>
          <w:lang w:val="en-IE"/>
        </w:rPr>
        <w:t xml:space="preserve"> </w:t>
      </w:r>
      <w:r w:rsidR="00281696">
        <w:rPr>
          <w:rFonts w:cs="Arial"/>
          <w:szCs w:val="32"/>
          <w:lang w:val="en-IE"/>
        </w:rPr>
        <w:t>is</w:t>
      </w:r>
      <w:r>
        <w:rPr>
          <w:rFonts w:cs="Arial"/>
          <w:szCs w:val="32"/>
          <w:lang w:val="en-IE"/>
        </w:rPr>
        <w:t xml:space="preserve"> very upsetting.</w:t>
      </w:r>
    </w:p>
    <w:p w14:paraId="0E9FE51C" w14:textId="77777777" w:rsidR="004E641C" w:rsidRDefault="004E641C" w:rsidP="004E641C">
      <w:pPr>
        <w:rPr>
          <w:rFonts w:cs="Arial"/>
          <w:szCs w:val="32"/>
          <w:lang w:val="en-IE"/>
        </w:rPr>
      </w:pPr>
    </w:p>
    <w:p w14:paraId="27252111" w14:textId="77777777" w:rsidR="004E641C" w:rsidRDefault="0003259F" w:rsidP="004E641C">
      <w:pPr>
        <w:rPr>
          <w:rFonts w:cs="Arial"/>
          <w:szCs w:val="32"/>
          <w:lang w:val="en-IE"/>
        </w:rPr>
      </w:pPr>
      <w:r w:rsidRPr="00466571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08800" behindDoc="0" locked="0" layoutInCell="1" allowOverlap="1" wp14:anchorId="71B1BBC0" wp14:editId="0EE7A880">
            <wp:simplePos x="0" y="0"/>
            <wp:positionH relativeFrom="margin">
              <wp:posOffset>104775</wp:posOffset>
            </wp:positionH>
            <wp:positionV relativeFrom="paragraph">
              <wp:posOffset>219710</wp:posOffset>
            </wp:positionV>
            <wp:extent cx="1258570" cy="1238250"/>
            <wp:effectExtent l="0" t="0" r="0" b="0"/>
            <wp:wrapNone/>
            <wp:docPr id="1738239293" name="Picture 17382392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239293" name="Picture 17382392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23E00" w14:textId="77777777" w:rsidR="004E641C" w:rsidRDefault="004E641C" w:rsidP="004E641C">
      <w:pPr>
        <w:rPr>
          <w:rFonts w:cs="Arial"/>
          <w:szCs w:val="32"/>
          <w:lang w:val="en-IE"/>
        </w:rPr>
      </w:pPr>
      <w:r>
        <w:rPr>
          <w:rFonts w:cs="Arial"/>
          <w:szCs w:val="32"/>
          <w:lang w:val="en-IE"/>
        </w:rPr>
        <w:t xml:space="preserve">This </w:t>
      </w:r>
      <w:r w:rsidR="00203A32">
        <w:rPr>
          <w:rFonts w:cs="Arial"/>
          <w:szCs w:val="32"/>
          <w:lang w:val="en-IE"/>
        </w:rPr>
        <w:t>document</w:t>
      </w:r>
      <w:r>
        <w:rPr>
          <w:rFonts w:cs="Arial"/>
          <w:szCs w:val="32"/>
          <w:lang w:val="en-IE"/>
        </w:rPr>
        <w:t xml:space="preserve"> is about </w:t>
      </w:r>
      <w:r w:rsidR="00AE2B18">
        <w:rPr>
          <w:rFonts w:cs="Arial"/>
          <w:szCs w:val="32"/>
          <w:lang w:val="en-IE"/>
        </w:rPr>
        <w:t>children being badly hurt by people who were meant to look after them.</w:t>
      </w:r>
    </w:p>
    <w:p w14:paraId="77C16202" w14:textId="77777777" w:rsidR="00AE2B18" w:rsidRDefault="00AE2B18" w:rsidP="004E641C">
      <w:pPr>
        <w:rPr>
          <w:rFonts w:cs="Arial"/>
          <w:szCs w:val="32"/>
          <w:lang w:val="en-IE"/>
        </w:rPr>
      </w:pPr>
    </w:p>
    <w:p w14:paraId="50D9E907" w14:textId="77777777" w:rsidR="00AE2B18" w:rsidRDefault="00AE2B18" w:rsidP="004E641C">
      <w:pPr>
        <w:rPr>
          <w:rFonts w:cs="Arial"/>
          <w:szCs w:val="32"/>
          <w:lang w:val="en-IE"/>
        </w:rPr>
      </w:pPr>
    </w:p>
    <w:p w14:paraId="52CD8696" w14:textId="77777777" w:rsidR="00AE2B18" w:rsidRDefault="00552532" w:rsidP="004E641C">
      <w:pPr>
        <w:rPr>
          <w:rFonts w:cs="Arial"/>
          <w:szCs w:val="32"/>
          <w:lang w:val="en-IE"/>
        </w:rPr>
      </w:pPr>
      <w:r w:rsidRPr="00203A32">
        <w:rPr>
          <w:rFonts w:cs="Arial"/>
          <w:noProof/>
          <w:szCs w:val="32"/>
          <w:lang w:val="en-IE"/>
        </w:rPr>
        <w:drawing>
          <wp:anchor distT="0" distB="0" distL="114300" distR="114300" simplePos="0" relativeHeight="252060672" behindDoc="0" locked="0" layoutInCell="1" allowOverlap="1" wp14:anchorId="2AD28203" wp14:editId="532A0AA8">
            <wp:simplePos x="0" y="0"/>
            <wp:positionH relativeFrom="margin">
              <wp:posOffset>-133350</wp:posOffset>
            </wp:positionH>
            <wp:positionV relativeFrom="paragraph">
              <wp:posOffset>536575</wp:posOffset>
            </wp:positionV>
            <wp:extent cx="1778635" cy="1247775"/>
            <wp:effectExtent l="0" t="0" r="0" b="0"/>
            <wp:wrapNone/>
            <wp:docPr id="861002416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002416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63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B18">
        <w:rPr>
          <w:rFonts w:cs="Arial"/>
          <w:szCs w:val="32"/>
          <w:lang w:val="en-IE"/>
        </w:rPr>
        <w:t>Before you read it you might want to make sure you:</w:t>
      </w:r>
    </w:p>
    <w:p w14:paraId="31B1088D" w14:textId="77777777" w:rsidR="00AE2B18" w:rsidRDefault="00AE2B18" w:rsidP="00AE2B18">
      <w:pPr>
        <w:pStyle w:val="Listtoplevel"/>
      </w:pPr>
      <w:r>
        <w:t>are in a safe place</w:t>
      </w:r>
    </w:p>
    <w:p w14:paraId="6FA1DDD0" w14:textId="77777777" w:rsidR="00AE2B18" w:rsidRDefault="00AE2B18" w:rsidP="00AE2B18">
      <w:pPr>
        <w:pStyle w:val="Listtoplevel"/>
      </w:pPr>
      <w:r>
        <w:t xml:space="preserve">have people </w:t>
      </w:r>
      <w:r w:rsidR="00B167DB">
        <w:t xml:space="preserve">who </w:t>
      </w:r>
      <w:r>
        <w:t>can support you.</w:t>
      </w:r>
    </w:p>
    <w:p w14:paraId="2FC7778A" w14:textId="77777777" w:rsidR="00AE2B18" w:rsidRDefault="00B167DB" w:rsidP="00AE2B18">
      <w:r w:rsidRPr="00AE7C51">
        <w:rPr>
          <w:noProof/>
        </w:rPr>
        <w:lastRenderedPageBreak/>
        <w:drawing>
          <wp:anchor distT="0" distB="0" distL="114300" distR="114300" simplePos="0" relativeHeight="252058624" behindDoc="0" locked="0" layoutInCell="1" allowOverlap="1" wp14:anchorId="6B257CF5" wp14:editId="5ACF061A">
            <wp:simplePos x="0" y="0"/>
            <wp:positionH relativeFrom="margin">
              <wp:align>left</wp:align>
            </wp:positionH>
            <wp:positionV relativeFrom="paragraph">
              <wp:posOffset>-247650</wp:posOffset>
            </wp:positionV>
            <wp:extent cx="1209675" cy="1209675"/>
            <wp:effectExtent l="0" t="0" r="9525" b="9525"/>
            <wp:wrapNone/>
            <wp:docPr id="16579448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9448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1" locked="0" layoutInCell="1" allowOverlap="1" wp14:anchorId="29B6AE90" wp14:editId="605398FC">
                <wp:simplePos x="0" y="0"/>
                <wp:positionH relativeFrom="margin">
                  <wp:align>right</wp:align>
                </wp:positionH>
                <wp:positionV relativeFrom="paragraph">
                  <wp:posOffset>-76835</wp:posOffset>
                </wp:positionV>
                <wp:extent cx="3505200" cy="733425"/>
                <wp:effectExtent l="0" t="0" r="0" b="9525"/>
                <wp:wrapNone/>
                <wp:docPr id="591905610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33425"/>
                        </a:xfrm>
                        <a:prstGeom prst="rect">
                          <a:avLst/>
                        </a:prstGeom>
                        <a:solidFill>
                          <a:srgbClr val="FFE48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79BDC8" id="Rectangle 13" o:spid="_x0000_s1026" style="position:absolute;margin-left:224.8pt;margin-top:-6.05pt;width:276pt;height:57.75pt;z-index:-251256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" fillcolor="#ffe48f" stroked="f" strokeweight="1pt">
                <w10:wrap anchorx="margin"/>
              </v:rect>
            </w:pict>
          </mc:Fallback>
        </mc:AlternateContent>
      </w:r>
      <w:r w:rsidR="00AE2B18">
        <w:t xml:space="preserve">If you do not feel safe call the police on </w:t>
      </w:r>
      <w:r w:rsidR="00AE2B18" w:rsidRPr="00AE7C51">
        <w:rPr>
          <w:b/>
          <w:bCs/>
        </w:rPr>
        <w:t>111</w:t>
      </w:r>
      <w:r w:rsidR="002560B9">
        <w:rPr>
          <w:b/>
          <w:bCs/>
        </w:rPr>
        <w:t>.</w:t>
      </w:r>
    </w:p>
    <w:p w14:paraId="1241B018" w14:textId="77777777" w:rsidR="00B167DB" w:rsidRDefault="00B167DB" w:rsidP="004E641C">
      <w:pPr>
        <w:rPr>
          <w:rFonts w:cs="Arial"/>
          <w:szCs w:val="32"/>
          <w:lang w:val="en-IE"/>
        </w:rPr>
      </w:pPr>
    </w:p>
    <w:p w14:paraId="7D0D3CB7" w14:textId="77777777" w:rsidR="00AE2B18" w:rsidRDefault="00B167DB" w:rsidP="004E641C">
      <w:pPr>
        <w:rPr>
          <w:rFonts w:cs="Arial"/>
          <w:szCs w:val="32"/>
          <w:lang w:val="en-IE"/>
        </w:rPr>
      </w:pPr>
      <w:r w:rsidRPr="00B20592">
        <w:rPr>
          <w:noProof/>
        </w:rPr>
        <w:drawing>
          <wp:anchor distT="0" distB="0" distL="114300" distR="114300" simplePos="0" relativeHeight="252051456" behindDoc="0" locked="0" layoutInCell="1" allowOverlap="1" wp14:anchorId="0220F11D" wp14:editId="1601B6D0">
            <wp:simplePos x="0" y="0"/>
            <wp:positionH relativeFrom="margin">
              <wp:align>left</wp:align>
            </wp:positionH>
            <wp:positionV relativeFrom="paragraph">
              <wp:posOffset>152400</wp:posOffset>
            </wp:positionV>
            <wp:extent cx="1314450" cy="1314450"/>
            <wp:effectExtent l="0" t="0" r="0" b="0"/>
            <wp:wrapNone/>
            <wp:docPr id="206454824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4824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F3AED" w14:textId="77777777" w:rsidR="00AE2B18" w:rsidRDefault="00AE2B18" w:rsidP="00AE2B18">
      <w:r>
        <w:t>If you are upset after reading this document you can talk to your:</w:t>
      </w:r>
    </w:p>
    <w:p w14:paraId="31E49F71" w14:textId="77777777" w:rsidR="00AE2B18" w:rsidRDefault="00AE2B18" w:rsidP="00AE2B18">
      <w:pPr>
        <w:pStyle w:val="Listtoplevel"/>
      </w:pPr>
      <w:r>
        <w:t>whānau / family</w:t>
      </w:r>
    </w:p>
    <w:p w14:paraId="2AC589F1" w14:textId="77777777" w:rsidR="00AE2B18" w:rsidRDefault="00E1428A" w:rsidP="00AE2B18">
      <w:pPr>
        <w:pStyle w:val="Listtoplevel"/>
      </w:pPr>
      <w:r w:rsidRPr="00BF5919">
        <w:drawing>
          <wp:anchor distT="0" distB="0" distL="114300" distR="114300" simplePos="0" relativeHeight="252050432" behindDoc="0" locked="0" layoutInCell="1" allowOverlap="1" wp14:anchorId="44C83A27" wp14:editId="56550084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1427480" cy="1085850"/>
            <wp:effectExtent l="0" t="0" r="1270" b="0"/>
            <wp:wrapNone/>
            <wp:docPr id="90178795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78795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B18">
        <w:t>friends.</w:t>
      </w:r>
    </w:p>
    <w:p w14:paraId="7749BEDC" w14:textId="77777777" w:rsidR="00AE2B18" w:rsidRDefault="00AE2B18" w:rsidP="00AE2B18"/>
    <w:p w14:paraId="632BF5BB" w14:textId="77777777" w:rsidR="00AE2B18" w:rsidRDefault="00AE2B18" w:rsidP="00AE2B18"/>
    <w:p w14:paraId="287EF1DC" w14:textId="77777777" w:rsidR="00AE2B18" w:rsidRDefault="00AE2B18" w:rsidP="00AE2B18">
      <w:r>
        <w:rPr>
          <w:noProof/>
        </w:rPr>
        <w:drawing>
          <wp:anchor distT="0" distB="0" distL="114300" distR="114300" simplePos="0" relativeHeight="252056576" behindDoc="0" locked="0" layoutInCell="1" allowOverlap="1" wp14:anchorId="50C71859" wp14:editId="1ACD702C">
            <wp:simplePos x="0" y="0"/>
            <wp:positionH relativeFrom="margin">
              <wp:align>left</wp:align>
            </wp:positionH>
            <wp:positionV relativeFrom="paragraph">
              <wp:posOffset>287079</wp:posOffset>
            </wp:positionV>
            <wp:extent cx="1567065" cy="1796902"/>
            <wp:effectExtent l="0" t="0" r="0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272" cy="179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also </w:t>
      </w:r>
      <w:r w:rsidR="00552532">
        <w:t xml:space="preserve">talk to a counsellor at </w:t>
      </w:r>
      <w:r>
        <w:t>Need to Talk by:</w:t>
      </w:r>
    </w:p>
    <w:p w14:paraId="2911401E" w14:textId="77777777" w:rsidR="00AE2B18" w:rsidRDefault="00AE2B18" w:rsidP="00AE2B18">
      <w:pPr>
        <w:pStyle w:val="Listtoplevel"/>
      </w:pPr>
      <w:r>
        <w:t>calling 1737</w:t>
      </w:r>
    </w:p>
    <w:p w14:paraId="15D58569" w14:textId="77777777" w:rsidR="00AE2B18" w:rsidRDefault="00AE2B18" w:rsidP="00AE2B18">
      <w:pPr>
        <w:pStyle w:val="Listtoplevel"/>
      </w:pPr>
      <w:r>
        <w:t>texting 1737</w:t>
      </w:r>
      <w:r w:rsidR="0080219E">
        <w:t>.</w:t>
      </w:r>
    </w:p>
    <w:p w14:paraId="4F7F3720" w14:textId="0F256301" w:rsidR="008133ED" w:rsidRDefault="008133ED" w:rsidP="00AE2B18">
      <w:r w:rsidRPr="00CB3C33">
        <w:rPr>
          <w:noProof/>
        </w:rPr>
        <w:drawing>
          <wp:anchor distT="0" distB="0" distL="114300" distR="114300" simplePos="0" relativeHeight="252054528" behindDoc="0" locked="0" layoutInCell="1" allowOverlap="1" wp14:anchorId="27593650" wp14:editId="09AF07DD">
            <wp:simplePos x="0" y="0"/>
            <wp:positionH relativeFrom="margin">
              <wp:posOffset>-251460</wp:posOffset>
            </wp:positionH>
            <wp:positionV relativeFrom="paragraph">
              <wp:posOffset>355600</wp:posOffset>
            </wp:positionV>
            <wp:extent cx="1857375" cy="1314450"/>
            <wp:effectExtent l="0" t="0" r="0" b="0"/>
            <wp:wrapNone/>
            <wp:docPr id="95219356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19356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6BBDB3" w14:textId="09B2103B" w:rsidR="00AE2B18" w:rsidRDefault="00AE2B18" w:rsidP="00AE2B18"/>
    <w:p w14:paraId="2F594A7B" w14:textId="77777777" w:rsidR="00AE2B18" w:rsidRDefault="00AE2B18" w:rsidP="00AE2B18">
      <w:r>
        <w:rPr>
          <w:noProof/>
        </w:rPr>
        <w:drawing>
          <wp:anchor distT="0" distB="0" distL="114300" distR="114300" simplePos="0" relativeHeight="252055552" behindDoc="0" locked="0" layoutInCell="1" allowOverlap="1" wp14:anchorId="2E0DE8AA" wp14:editId="009FB352">
            <wp:simplePos x="0" y="0"/>
            <wp:positionH relativeFrom="column">
              <wp:posOffset>733425</wp:posOffset>
            </wp:positionH>
            <wp:positionV relativeFrom="paragraph">
              <wp:posOffset>275590</wp:posOffset>
            </wp:positionV>
            <wp:extent cx="914400" cy="914400"/>
            <wp:effectExtent l="0" t="0" r="0" b="0"/>
            <wp:wrapNone/>
            <wp:docPr id="551237073" name="Graphic 5512370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37073" name="Graphic 5512370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 does not cost any money to call / text 1737.</w:t>
      </w:r>
    </w:p>
    <w:p w14:paraId="0F8B0AFB" w14:textId="77777777" w:rsidR="004E641C" w:rsidRDefault="004E641C" w:rsidP="00AE2B18">
      <w:pPr>
        <w:pStyle w:val="ListParagraph"/>
        <w:numPr>
          <w:ilvl w:val="0"/>
          <w:numId w:val="0"/>
        </w:numPr>
        <w:spacing w:before="0"/>
        <w:ind w:left="3686"/>
        <w:rPr>
          <w:rFonts w:cs="Arial"/>
          <w:szCs w:val="32"/>
          <w:lang w:val="en-IE"/>
        </w:rPr>
      </w:pPr>
    </w:p>
    <w:p w14:paraId="6430FECC" w14:textId="77777777" w:rsidR="00AE2B18" w:rsidRDefault="00AE2B18" w:rsidP="00AE2B18">
      <w:pPr>
        <w:pStyle w:val="ListParagraph"/>
        <w:numPr>
          <w:ilvl w:val="0"/>
          <w:numId w:val="0"/>
        </w:numPr>
        <w:spacing w:before="0"/>
        <w:ind w:left="3686"/>
        <w:rPr>
          <w:rFonts w:cs="Arial"/>
          <w:szCs w:val="32"/>
          <w:lang w:val="en-IE"/>
        </w:rPr>
      </w:pPr>
    </w:p>
    <w:p w14:paraId="46ABBA1E" w14:textId="77777777" w:rsidR="00AE2B18" w:rsidRDefault="00AE2B18">
      <w:pPr>
        <w:spacing w:line="240" w:lineRule="auto"/>
        <w:ind w:left="0"/>
        <w:rPr>
          <w:rFonts w:cs="Arial"/>
          <w:szCs w:val="32"/>
          <w:lang w:val="en-IE"/>
        </w:rPr>
      </w:pPr>
      <w:r>
        <w:rPr>
          <w:rFonts w:cs="Arial"/>
          <w:szCs w:val="32"/>
          <w:lang w:val="en-IE"/>
        </w:rPr>
        <w:br w:type="page"/>
      </w:r>
    </w:p>
    <w:p w14:paraId="450FDADA" w14:textId="77777777" w:rsidR="004E641C" w:rsidRDefault="00B167DB" w:rsidP="004E641C">
      <w:pPr>
        <w:rPr>
          <w:rFonts w:cs="Arial"/>
          <w:szCs w:val="32"/>
          <w:lang w:val="en-IE"/>
        </w:rPr>
      </w:pPr>
      <w:r>
        <w:rPr>
          <w:rFonts w:ascii="Calibri" w:hAnsi="Calibri" w:cs="Times New Roman"/>
          <w:noProof/>
          <w:sz w:val="24"/>
          <w:lang w:val="en-NZ"/>
        </w:rPr>
        <w:lastRenderedPageBreak/>
        <w:drawing>
          <wp:anchor distT="0" distB="0" distL="114300" distR="114300" simplePos="0" relativeHeight="252048384" behindDoc="0" locked="0" layoutInCell="1" allowOverlap="1" wp14:anchorId="29AB4B53" wp14:editId="7C6AE715">
            <wp:simplePos x="0" y="0"/>
            <wp:positionH relativeFrom="margin">
              <wp:posOffset>281940</wp:posOffset>
            </wp:positionH>
            <wp:positionV relativeFrom="paragraph">
              <wp:posOffset>815340</wp:posOffset>
            </wp:positionV>
            <wp:extent cx="784860" cy="784860"/>
            <wp:effectExtent l="0" t="0" r="0" b="0"/>
            <wp:wrapThrough wrapText="bothSides">
              <wp:wrapPolygon edited="0">
                <wp:start x="1573" y="0"/>
                <wp:lineTo x="0" y="1049"/>
                <wp:lineTo x="0" y="20971"/>
                <wp:lineTo x="7864" y="20971"/>
                <wp:lineTo x="17825" y="20971"/>
                <wp:lineTo x="20971" y="20971"/>
                <wp:lineTo x="20971" y="0"/>
                <wp:lineTo x="6291" y="0"/>
                <wp:lineTo x="1573" y="0"/>
              </wp:wrapPolygon>
            </wp:wrapThrough>
            <wp:docPr id="764241686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241686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532">
        <w:rPr>
          <w:rFonts w:ascii="Calibri" w:hAnsi="Calibri" w:cs="Times New Roman"/>
          <w:noProof/>
          <w:sz w:val="24"/>
          <w:lang w:val="en-NZ"/>
        </w:rPr>
        <w:drawing>
          <wp:anchor distT="0" distB="0" distL="114300" distR="114300" simplePos="0" relativeHeight="252046336" behindDoc="0" locked="0" layoutInCell="1" allowOverlap="1" wp14:anchorId="56A52EFD" wp14:editId="2C30145B">
            <wp:simplePos x="0" y="0"/>
            <wp:positionH relativeFrom="margin">
              <wp:posOffset>-314325</wp:posOffset>
            </wp:positionH>
            <wp:positionV relativeFrom="paragraph">
              <wp:posOffset>0</wp:posOffset>
            </wp:positionV>
            <wp:extent cx="2105025" cy="462280"/>
            <wp:effectExtent l="0" t="0" r="9525" b="0"/>
            <wp:wrapNone/>
            <wp:docPr id="881758706" name="Picture 112">
              <a:hlinkClick xmlns:a="http://schemas.openxmlformats.org/drawingml/2006/main" r:id="rId10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58706" name="Picture 112">
                      <a:hlinkClick r:id="rId10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46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41C">
        <w:rPr>
          <w:rFonts w:cs="Arial"/>
          <w:szCs w:val="32"/>
          <w:lang w:val="en-IE"/>
        </w:rPr>
        <w:t xml:space="preserve">If you are still worried you can also talk to someone at the </w:t>
      </w:r>
      <w:r>
        <w:rPr>
          <w:rFonts w:cs="Arial"/>
          <w:szCs w:val="32"/>
          <w:lang w:val="en-IE"/>
        </w:rPr>
        <w:t xml:space="preserve">Royal </w:t>
      </w:r>
      <w:r w:rsidR="004E641C">
        <w:rPr>
          <w:rFonts w:cs="Arial"/>
          <w:bCs/>
          <w:szCs w:val="32"/>
        </w:rPr>
        <w:t>Commission</w:t>
      </w:r>
      <w:r>
        <w:rPr>
          <w:rFonts w:cs="Arial"/>
          <w:bCs/>
          <w:szCs w:val="32"/>
        </w:rPr>
        <w:t xml:space="preserve"> of Inquiry into Abuse in Care</w:t>
      </w:r>
      <w:r w:rsidR="004E641C">
        <w:rPr>
          <w:rFonts w:cs="Arial"/>
          <w:szCs w:val="32"/>
          <w:lang w:val="en-IE"/>
        </w:rPr>
        <w:t xml:space="preserve">: </w:t>
      </w:r>
    </w:p>
    <w:p w14:paraId="0C4BC1C1" w14:textId="77777777" w:rsidR="004E641C" w:rsidRPr="008133ED" w:rsidRDefault="004E641C" w:rsidP="004E641C">
      <w:pPr>
        <w:rPr>
          <w:rFonts w:cs="Arial"/>
          <w:sz w:val="26"/>
          <w:szCs w:val="26"/>
          <w:lang w:val="en-IE"/>
        </w:rPr>
      </w:pPr>
    </w:p>
    <w:p w14:paraId="5154B372" w14:textId="4EC4D320" w:rsidR="004E641C" w:rsidRDefault="008133ED" w:rsidP="004E641C">
      <w:pPr>
        <w:rPr>
          <w:rFonts w:cs="Arial"/>
          <w:color w:val="000000" w:themeColor="text1"/>
          <w:szCs w:val="32"/>
          <w:lang w:val="en-IE"/>
        </w:rPr>
      </w:pPr>
      <w:r w:rsidRPr="008133ED">
        <w:rPr>
          <w:rFonts w:cs="Arial"/>
          <w:b/>
          <w:noProof/>
          <w:szCs w:val="32"/>
          <w:lang w:val="en-IE"/>
        </w:rPr>
        <w:drawing>
          <wp:anchor distT="0" distB="0" distL="114300" distR="114300" simplePos="0" relativeHeight="252192768" behindDoc="0" locked="0" layoutInCell="1" allowOverlap="1" wp14:anchorId="64D2C41E" wp14:editId="5F5FE1EB">
            <wp:simplePos x="0" y="0"/>
            <wp:positionH relativeFrom="column">
              <wp:posOffset>198120</wp:posOffset>
            </wp:positionH>
            <wp:positionV relativeFrom="paragraph">
              <wp:posOffset>81280</wp:posOffset>
            </wp:positionV>
            <wp:extent cx="883920" cy="883920"/>
            <wp:effectExtent l="0" t="0" r="0" b="0"/>
            <wp:wrapThrough wrapText="bothSides">
              <wp:wrapPolygon edited="0">
                <wp:start x="9310" y="0"/>
                <wp:lineTo x="8379" y="7914"/>
                <wp:lineTo x="931" y="15362"/>
                <wp:lineTo x="0" y="19552"/>
                <wp:lineTo x="0" y="20948"/>
                <wp:lineTo x="20948" y="20948"/>
                <wp:lineTo x="20948" y="19086"/>
                <wp:lineTo x="20483" y="12569"/>
                <wp:lineTo x="17690" y="0"/>
                <wp:lineTo x="9310" y="0"/>
              </wp:wrapPolygon>
            </wp:wrapThrough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41C">
        <w:rPr>
          <w:rFonts w:cs="Arial"/>
          <w:b/>
          <w:szCs w:val="32"/>
          <w:lang w:val="en-IE"/>
        </w:rPr>
        <w:t xml:space="preserve">Phone: </w:t>
      </w:r>
      <w:r w:rsidR="004E641C">
        <w:rPr>
          <w:rFonts w:cs="Arial"/>
          <w:color w:val="000000" w:themeColor="text1"/>
          <w:szCs w:val="32"/>
          <w:lang w:val="en-IE"/>
        </w:rPr>
        <w:t>0800 222 727</w:t>
      </w:r>
    </w:p>
    <w:p w14:paraId="39750E4E" w14:textId="77777777" w:rsidR="000D634D" w:rsidRPr="008133ED" w:rsidRDefault="000D634D" w:rsidP="004E641C">
      <w:pPr>
        <w:rPr>
          <w:rFonts w:cs="Arial"/>
          <w:color w:val="000000" w:themeColor="text1"/>
          <w:sz w:val="26"/>
          <w:szCs w:val="26"/>
          <w:lang w:val="en-IE"/>
        </w:rPr>
      </w:pPr>
    </w:p>
    <w:p w14:paraId="5AB2A3C5" w14:textId="4AF25C1E" w:rsidR="000D634D" w:rsidRPr="008133ED" w:rsidRDefault="000D634D" w:rsidP="004E641C">
      <w:pPr>
        <w:rPr>
          <w:rFonts w:cs="Arial"/>
          <w:szCs w:val="32"/>
          <w:lang w:val="en-IE"/>
        </w:rPr>
      </w:pPr>
      <w:r w:rsidRPr="008133ED">
        <w:rPr>
          <w:rFonts w:cs="Arial"/>
          <w:b/>
          <w:szCs w:val="32"/>
          <w:lang w:val="en-IE"/>
        </w:rPr>
        <w:t>Text</w:t>
      </w:r>
      <w:r w:rsidRPr="008133ED">
        <w:rPr>
          <w:rFonts w:cs="Arial"/>
          <w:szCs w:val="32"/>
          <w:lang w:val="en-IE"/>
        </w:rPr>
        <w:t>: 8185</w:t>
      </w:r>
    </w:p>
    <w:p w14:paraId="7C1C63F4" w14:textId="63C351A8" w:rsidR="004E641C" w:rsidRPr="008133ED" w:rsidRDefault="008133ED" w:rsidP="004E641C">
      <w:pPr>
        <w:rPr>
          <w:rFonts w:cs="Arial"/>
          <w:color w:val="000000" w:themeColor="text1"/>
          <w:sz w:val="26"/>
          <w:szCs w:val="40"/>
          <w:lang w:val="en-IE"/>
        </w:rPr>
      </w:pPr>
      <w:r w:rsidRPr="008133ED">
        <w:rPr>
          <w:rFonts w:ascii="Calibri" w:hAnsi="Calibri" w:cs="Times New Roman"/>
          <w:noProof/>
          <w:szCs w:val="32"/>
          <w:lang w:val="en-NZ"/>
        </w:rPr>
        <w:drawing>
          <wp:anchor distT="0" distB="0" distL="114300" distR="114300" simplePos="0" relativeHeight="251661824" behindDoc="0" locked="0" layoutInCell="1" allowOverlap="1" wp14:anchorId="533920A7" wp14:editId="3A440AD2">
            <wp:simplePos x="0" y="0"/>
            <wp:positionH relativeFrom="margin">
              <wp:posOffset>243840</wp:posOffset>
            </wp:positionH>
            <wp:positionV relativeFrom="paragraph">
              <wp:posOffset>131445</wp:posOffset>
            </wp:positionV>
            <wp:extent cx="876300" cy="876300"/>
            <wp:effectExtent l="0" t="0" r="0" b="0"/>
            <wp:wrapThrough wrapText="bothSides">
              <wp:wrapPolygon edited="0">
                <wp:start x="0" y="0"/>
                <wp:lineTo x="0" y="16435"/>
                <wp:lineTo x="2817" y="21130"/>
                <wp:lineTo x="3287" y="21130"/>
                <wp:lineTo x="17843" y="21130"/>
                <wp:lineTo x="18313" y="21130"/>
                <wp:lineTo x="21130" y="16435"/>
                <wp:lineTo x="21130" y="0"/>
                <wp:lineTo x="0" y="0"/>
              </wp:wrapPolygon>
            </wp:wrapThrough>
            <wp:docPr id="1582849427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849427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38E36" w14:textId="77777777" w:rsidR="00053783" w:rsidRDefault="004E641C" w:rsidP="004E641C">
      <w:pPr>
        <w:rPr>
          <w:rFonts w:cs="Arial"/>
          <w:color w:val="000000" w:themeColor="text1"/>
          <w:szCs w:val="32"/>
          <w:lang w:val="en-IE"/>
        </w:rPr>
      </w:pPr>
      <w:r>
        <w:rPr>
          <w:rFonts w:cs="Arial"/>
          <w:b/>
          <w:color w:val="000000" w:themeColor="text1"/>
          <w:szCs w:val="32"/>
          <w:lang w:val="en-IE"/>
        </w:rPr>
        <w:t xml:space="preserve">Email: </w:t>
      </w:r>
      <w:hyperlink r:id="rId28" w:history="1">
        <w:r w:rsidR="00053783" w:rsidRPr="00053783">
          <w:rPr>
            <w:rStyle w:val="Hyperlink"/>
            <w:rFonts w:cs="Arial"/>
            <w:color w:val="000000" w:themeColor="text1"/>
            <w:szCs w:val="32"/>
            <w:u w:val="none"/>
            <w:lang w:val="en-IE"/>
          </w:rPr>
          <w:t>contact@abuseincare.org.nz</w:t>
        </w:r>
      </w:hyperlink>
    </w:p>
    <w:p w14:paraId="1CE39026" w14:textId="77777777" w:rsidR="00053783" w:rsidRDefault="00053783" w:rsidP="004E641C">
      <w:pPr>
        <w:rPr>
          <w:rFonts w:cs="Arial"/>
          <w:color w:val="000000" w:themeColor="text1"/>
          <w:szCs w:val="32"/>
          <w:lang w:val="en-IE"/>
        </w:rPr>
      </w:pPr>
    </w:p>
    <w:p w14:paraId="611DD62C" w14:textId="77777777" w:rsidR="00053783" w:rsidRDefault="00053783" w:rsidP="004E641C">
      <w:pPr>
        <w:rPr>
          <w:rFonts w:cs="Arial"/>
          <w:color w:val="000000" w:themeColor="text1"/>
          <w:szCs w:val="32"/>
          <w:lang w:val="en-IE"/>
        </w:rPr>
      </w:pPr>
    </w:p>
    <w:p w14:paraId="50AE440E" w14:textId="77777777" w:rsidR="00053783" w:rsidRDefault="00053783" w:rsidP="00053783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70240" behindDoc="0" locked="0" layoutInCell="1" allowOverlap="1" wp14:anchorId="7CD61ECC" wp14:editId="0AC17221">
            <wp:simplePos x="0" y="0"/>
            <wp:positionH relativeFrom="column">
              <wp:posOffset>-285750</wp:posOffset>
            </wp:positionH>
            <wp:positionV relativeFrom="paragraph">
              <wp:posOffset>257175</wp:posOffset>
            </wp:positionV>
            <wp:extent cx="2247900" cy="174625"/>
            <wp:effectExtent l="0" t="0" r="0" b="0"/>
            <wp:wrapThrough wrapText="bothSides">
              <wp:wrapPolygon edited="0">
                <wp:start x="0" y="0"/>
                <wp:lineTo x="0" y="18851"/>
                <wp:lineTo x="8420" y="18851"/>
                <wp:lineTo x="9336" y="18851"/>
                <wp:lineTo x="21417" y="18851"/>
                <wp:lineTo x="21417" y="2356"/>
                <wp:lineTo x="20319" y="0"/>
                <wp:lineTo x="0" y="0"/>
              </wp:wrapPolygon>
            </wp:wrapThrough>
            <wp:docPr id="1806711740" name="Picture 18067117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711740" name="Picture 18067117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 xml:space="preserve">You can also find support through the </w:t>
      </w:r>
      <w:r w:rsidRPr="00784C36">
        <w:rPr>
          <w:b/>
          <w:bCs/>
          <w:shd w:val="clear" w:color="auto" w:fill="FFFFFF"/>
          <w:lang w:eastAsia="en-GB"/>
        </w:rPr>
        <w:t xml:space="preserve">Survivor Experiences </w:t>
      </w:r>
      <w:r w:rsidR="0080219E">
        <w:rPr>
          <w:b/>
          <w:bCs/>
          <w:shd w:val="clear" w:color="auto" w:fill="FFFFFF"/>
          <w:lang w:eastAsia="en-GB"/>
        </w:rPr>
        <w:t>S</w:t>
      </w:r>
      <w:r w:rsidR="0080219E" w:rsidRPr="00784C36">
        <w:rPr>
          <w:b/>
          <w:bCs/>
          <w:shd w:val="clear" w:color="auto" w:fill="FFFFFF"/>
          <w:lang w:eastAsia="en-GB"/>
        </w:rPr>
        <w:t>ervice</w:t>
      </w:r>
      <w:r>
        <w:rPr>
          <w:shd w:val="clear" w:color="auto" w:fill="FFFFFF"/>
          <w:lang w:eastAsia="en-GB"/>
        </w:rPr>
        <w:t>.</w:t>
      </w:r>
    </w:p>
    <w:p w14:paraId="4875A068" w14:textId="77777777" w:rsidR="00053783" w:rsidRDefault="00053783" w:rsidP="00053783">
      <w:pPr>
        <w:rPr>
          <w:shd w:val="clear" w:color="auto" w:fill="FFFFFF"/>
          <w:lang w:eastAsia="en-GB"/>
        </w:rPr>
      </w:pPr>
    </w:p>
    <w:p w14:paraId="63978F05" w14:textId="77777777" w:rsidR="00053783" w:rsidRDefault="00053783" w:rsidP="00053783">
      <w:pPr>
        <w:rPr>
          <w:shd w:val="clear" w:color="auto" w:fill="FFFFFF"/>
          <w:lang w:eastAsia="en-GB"/>
        </w:rPr>
      </w:pPr>
      <w:r>
        <w:rPr>
          <w:noProof/>
          <w:lang w:val="en-NZ"/>
        </w:rPr>
        <w:drawing>
          <wp:anchor distT="0" distB="0" distL="114300" distR="114300" simplePos="0" relativeHeight="252167168" behindDoc="0" locked="0" layoutInCell="1" allowOverlap="1" wp14:anchorId="6D777463" wp14:editId="4728FEBD">
            <wp:simplePos x="0" y="0"/>
            <wp:positionH relativeFrom="margin">
              <wp:align>left</wp:align>
            </wp:positionH>
            <wp:positionV relativeFrom="paragraph">
              <wp:posOffset>93345</wp:posOffset>
            </wp:positionV>
            <wp:extent cx="914400" cy="914400"/>
            <wp:effectExtent l="0" t="0" r="0" b="0"/>
            <wp:wrapThrough wrapText="bothSides">
              <wp:wrapPolygon edited="0">
                <wp:start x="1800" y="0"/>
                <wp:lineTo x="0" y="1350"/>
                <wp:lineTo x="0" y="21150"/>
                <wp:lineTo x="8550" y="21150"/>
                <wp:lineTo x="17550" y="21150"/>
                <wp:lineTo x="21150" y="21150"/>
                <wp:lineTo x="21150" y="0"/>
                <wp:lineTo x="5850" y="0"/>
                <wp:lineTo x="1800" y="0"/>
              </wp:wrapPolygon>
            </wp:wrapThrough>
            <wp:docPr id="529807657" name="Picture 5298076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807657" name="Picture 5298076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569978" w14:textId="77777777" w:rsidR="00053783" w:rsidRDefault="00053783" w:rsidP="0005378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You can contact them</w:t>
      </w:r>
      <w:r w:rsidR="0080219E">
        <w:rPr>
          <w:shd w:val="clear" w:color="auto" w:fill="FFFFFF"/>
          <w:lang w:eastAsia="en-GB"/>
        </w:rPr>
        <w:t xml:space="preserve"> by</w:t>
      </w:r>
      <w:r>
        <w:rPr>
          <w:shd w:val="clear" w:color="auto" w:fill="FFFFFF"/>
          <w:lang w:eastAsia="en-GB"/>
        </w:rPr>
        <w:t>:</w:t>
      </w:r>
    </w:p>
    <w:p w14:paraId="3D4A6497" w14:textId="77777777" w:rsidR="00053783" w:rsidRPr="008133ED" w:rsidRDefault="00053783" w:rsidP="00053783">
      <w:pPr>
        <w:rPr>
          <w:sz w:val="26"/>
          <w:szCs w:val="18"/>
          <w:shd w:val="clear" w:color="auto" w:fill="FFFFFF"/>
          <w:lang w:eastAsia="en-GB"/>
        </w:rPr>
      </w:pPr>
    </w:p>
    <w:p w14:paraId="6A01C015" w14:textId="65584728" w:rsidR="00053783" w:rsidRDefault="003E6D14" w:rsidP="00053783">
      <w:pPr>
        <w:rPr>
          <w:shd w:val="clear" w:color="auto" w:fill="FFFFFF"/>
          <w:lang w:eastAsia="en-GB"/>
        </w:rPr>
      </w:pPr>
      <w:r w:rsidRPr="008133ED">
        <w:rPr>
          <w:rFonts w:cs="Arial"/>
          <w:b/>
          <w:noProof/>
          <w:szCs w:val="32"/>
          <w:lang w:val="en-IE"/>
        </w:rPr>
        <w:drawing>
          <wp:anchor distT="0" distB="0" distL="114300" distR="114300" simplePos="0" relativeHeight="252226560" behindDoc="0" locked="0" layoutInCell="1" allowOverlap="1" wp14:anchorId="06AEB62F" wp14:editId="4BF9BF34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883920" cy="883920"/>
            <wp:effectExtent l="0" t="0" r="0" b="0"/>
            <wp:wrapThrough wrapText="bothSides">
              <wp:wrapPolygon edited="0">
                <wp:start x="9310" y="0"/>
                <wp:lineTo x="8379" y="7914"/>
                <wp:lineTo x="931" y="15362"/>
                <wp:lineTo x="0" y="19552"/>
                <wp:lineTo x="0" y="20948"/>
                <wp:lineTo x="20948" y="20948"/>
                <wp:lineTo x="20948" y="18621"/>
                <wp:lineTo x="20483" y="12569"/>
                <wp:lineTo x="17690" y="0"/>
                <wp:lineTo x="9310" y="0"/>
              </wp:wrapPolygon>
            </wp:wrapThrough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783">
        <w:rPr>
          <w:b/>
          <w:bCs/>
          <w:shd w:val="clear" w:color="auto" w:fill="FFFFFF"/>
          <w:lang w:eastAsia="en-GB"/>
        </w:rPr>
        <w:t>Phone</w:t>
      </w:r>
      <w:r w:rsidR="00053783">
        <w:rPr>
          <w:shd w:val="clear" w:color="auto" w:fill="FFFFFF"/>
          <w:lang w:eastAsia="en-GB"/>
        </w:rPr>
        <w:t>: 0800 456 090</w:t>
      </w:r>
    </w:p>
    <w:p w14:paraId="6032CD8E" w14:textId="77777777" w:rsidR="00053783" w:rsidRPr="008133ED" w:rsidRDefault="00053783" w:rsidP="00053783">
      <w:pPr>
        <w:rPr>
          <w:sz w:val="26"/>
          <w:szCs w:val="18"/>
          <w:shd w:val="clear" w:color="auto" w:fill="FFFFFF"/>
          <w:lang w:eastAsia="en-GB"/>
        </w:rPr>
      </w:pPr>
    </w:p>
    <w:p w14:paraId="180497F5" w14:textId="77777777" w:rsidR="00053783" w:rsidRDefault="00053783" w:rsidP="00053783">
      <w:pPr>
        <w:rPr>
          <w:shd w:val="clear" w:color="auto" w:fill="FFFFFF"/>
          <w:lang w:eastAsia="en-GB"/>
        </w:rPr>
      </w:pPr>
      <w:r>
        <w:rPr>
          <w:b/>
          <w:bCs/>
          <w:shd w:val="clear" w:color="auto" w:fill="FFFFFF"/>
          <w:lang w:eastAsia="en-GB"/>
        </w:rPr>
        <w:t>Text</w:t>
      </w:r>
      <w:r>
        <w:rPr>
          <w:shd w:val="clear" w:color="auto" w:fill="FFFFFF"/>
          <w:lang w:eastAsia="en-GB"/>
        </w:rPr>
        <w:t>: 8328</w:t>
      </w:r>
    </w:p>
    <w:p w14:paraId="03463D8B" w14:textId="77777777" w:rsidR="00053783" w:rsidRPr="008133ED" w:rsidRDefault="00053783" w:rsidP="00053783">
      <w:pPr>
        <w:rPr>
          <w:sz w:val="26"/>
          <w:szCs w:val="18"/>
          <w:shd w:val="clear" w:color="auto" w:fill="FFFFFF"/>
          <w:lang w:eastAsia="en-GB"/>
        </w:rPr>
      </w:pPr>
    </w:p>
    <w:p w14:paraId="38B39F11" w14:textId="77777777" w:rsidR="00053783" w:rsidRDefault="00053783" w:rsidP="00053783">
      <w:pPr>
        <w:rPr>
          <w:shd w:val="clear" w:color="auto" w:fill="FFFFFF"/>
          <w:lang w:eastAsia="en-GB"/>
        </w:rPr>
      </w:pPr>
      <w:r>
        <w:rPr>
          <w:rFonts w:asciiTheme="minorHAnsi" w:hAnsiTheme="minorHAnsi"/>
          <w:noProof/>
          <w:sz w:val="24"/>
          <w:lang w:val="en-NZ"/>
        </w:rPr>
        <w:drawing>
          <wp:anchor distT="0" distB="0" distL="114300" distR="114300" simplePos="0" relativeHeight="252166144" behindDoc="0" locked="0" layoutInCell="1" allowOverlap="1" wp14:anchorId="60BBF935" wp14:editId="0FA870BD">
            <wp:simplePos x="0" y="0"/>
            <wp:positionH relativeFrom="margin">
              <wp:align>left</wp:align>
            </wp:positionH>
            <wp:positionV relativeFrom="paragraph">
              <wp:posOffset>207010</wp:posOffset>
            </wp:positionV>
            <wp:extent cx="914400" cy="914400"/>
            <wp:effectExtent l="0" t="0" r="0" b="0"/>
            <wp:wrapThrough wrapText="bothSides">
              <wp:wrapPolygon edited="0">
                <wp:start x="0" y="0"/>
                <wp:lineTo x="0" y="15750"/>
                <wp:lineTo x="2700" y="21150"/>
                <wp:lineTo x="3150" y="21150"/>
                <wp:lineTo x="17550" y="21150"/>
                <wp:lineTo x="18000" y="21150"/>
                <wp:lineTo x="21150" y="16200"/>
                <wp:lineTo x="21150" y="0"/>
                <wp:lineTo x="0" y="0"/>
              </wp:wrapPolygon>
            </wp:wrapThrough>
            <wp:docPr id="99657956" name="Picture 996579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57956" name="Picture 996579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9ED">
        <w:rPr>
          <w:b/>
          <w:bCs/>
          <w:shd w:val="clear" w:color="auto" w:fill="FFFFFF"/>
          <w:lang w:eastAsia="en-GB"/>
        </w:rPr>
        <w:t>Email</w:t>
      </w:r>
      <w:r>
        <w:rPr>
          <w:shd w:val="clear" w:color="auto" w:fill="FFFFFF"/>
          <w:lang w:eastAsia="en-GB"/>
        </w:rPr>
        <w:t xml:space="preserve">: </w:t>
      </w:r>
    </w:p>
    <w:p w14:paraId="5DEA110A" w14:textId="77777777" w:rsidR="00053783" w:rsidRPr="008133ED" w:rsidRDefault="00053783" w:rsidP="00053783">
      <w:pPr>
        <w:rPr>
          <w:sz w:val="20"/>
          <w:szCs w:val="12"/>
          <w:shd w:val="clear" w:color="auto" w:fill="FFFFFF"/>
          <w:lang w:eastAsia="en-GB"/>
        </w:rPr>
      </w:pPr>
    </w:p>
    <w:p w14:paraId="779C9082" w14:textId="77777777" w:rsidR="00053783" w:rsidRPr="00AA19ED" w:rsidRDefault="00053783" w:rsidP="0005378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contact@survivorexperiences.govt.nz</w:t>
      </w:r>
    </w:p>
    <w:p w14:paraId="4C60D04C" w14:textId="77777777" w:rsidR="004E641C" w:rsidRDefault="004E641C" w:rsidP="004E641C">
      <w:pPr>
        <w:rPr>
          <w:rStyle w:val="Hyperlink"/>
          <w:color w:val="000000" w:themeColor="text1"/>
          <w:lang w:val="en-NZ"/>
        </w:rPr>
      </w:pPr>
      <w:r>
        <w:rPr>
          <w:rFonts w:cs="Arial"/>
          <w:color w:val="000000" w:themeColor="text1"/>
          <w:szCs w:val="32"/>
          <w:lang w:val="en-IE"/>
        </w:rPr>
        <w:t xml:space="preserve"> </w:t>
      </w:r>
    </w:p>
    <w:p w14:paraId="3923E43A" w14:textId="77777777" w:rsidR="00203A32" w:rsidRDefault="00203A32">
      <w:pPr>
        <w:spacing w:line="240" w:lineRule="auto"/>
        <w:ind w:left="0"/>
      </w:pPr>
      <w:r>
        <w:br w:type="page"/>
      </w:r>
    </w:p>
    <w:p w14:paraId="30F75F23" w14:textId="77777777" w:rsidR="003948C1" w:rsidRDefault="00203A32" w:rsidP="00203A32">
      <w:pPr>
        <w:pStyle w:val="Heading1"/>
      </w:pPr>
      <w:r>
        <w:lastRenderedPageBreak/>
        <w:t>What is in this document</w:t>
      </w:r>
    </w:p>
    <w:p w14:paraId="1D0981EE" w14:textId="77777777" w:rsidR="00203A32" w:rsidRDefault="00203A32" w:rsidP="00784C36">
      <w:pPr>
        <w:pStyle w:val="BodyText"/>
        <w:spacing w:after="0"/>
      </w:pPr>
    </w:p>
    <w:p w14:paraId="10CA547E" w14:textId="77777777" w:rsidR="00203A32" w:rsidRDefault="00203A32" w:rsidP="00784C36">
      <w:pPr>
        <w:pStyle w:val="BodyText"/>
        <w:spacing w:after="0"/>
      </w:pPr>
    </w:p>
    <w:p w14:paraId="3D180EC2" w14:textId="77777777" w:rsidR="00203A32" w:rsidRPr="00203A32" w:rsidRDefault="00203A32" w:rsidP="00203A32">
      <w:pPr>
        <w:pStyle w:val="BodyText"/>
        <w:jc w:val="right"/>
        <w:rPr>
          <w:b/>
          <w:bCs/>
        </w:rPr>
      </w:pPr>
      <w:r w:rsidRPr="00203A32">
        <w:rPr>
          <w:b/>
          <w:bCs/>
        </w:rPr>
        <w:t>Page number:</w:t>
      </w:r>
    </w:p>
    <w:p w14:paraId="5EFB1007" w14:textId="77777777" w:rsidR="00203A32" w:rsidRDefault="00203A32" w:rsidP="003948C1">
      <w:pPr>
        <w:pStyle w:val="BodyText"/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2065792" behindDoc="0" locked="0" layoutInCell="1" allowOverlap="1" wp14:anchorId="09CF8306" wp14:editId="601E90DE">
            <wp:simplePos x="0" y="0"/>
            <wp:positionH relativeFrom="margin">
              <wp:posOffset>-180975</wp:posOffset>
            </wp:positionH>
            <wp:positionV relativeFrom="paragraph">
              <wp:posOffset>426085</wp:posOffset>
            </wp:positionV>
            <wp:extent cx="1924493" cy="423182"/>
            <wp:effectExtent l="0" t="0" r="0" b="0"/>
            <wp:wrapNone/>
            <wp:docPr id="1481181023" name="Picture 1481181023">
              <a:hlinkClick xmlns:a="http://schemas.openxmlformats.org/drawingml/2006/main" r:id="rId10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181023" name="Picture 1481181023">
                      <a:hlinkClick r:id="rId10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493" cy="423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2B76E" w14:textId="77777777" w:rsidR="00203A32" w:rsidRDefault="00203A32" w:rsidP="00203A32">
      <w:pPr>
        <w:pStyle w:val="contentspage"/>
      </w:pPr>
      <w:r>
        <w:t xml:space="preserve">About the Royal Commission of </w:t>
      </w:r>
      <w:r>
        <w:br/>
        <w:t>Inquiry into Abuse in Care</w:t>
      </w:r>
      <w:r>
        <w:tab/>
        <w:t>6</w:t>
      </w:r>
    </w:p>
    <w:p w14:paraId="5D63DD76" w14:textId="77777777" w:rsidR="00203A32" w:rsidRDefault="00552532" w:rsidP="00203A32">
      <w:pPr>
        <w:pStyle w:val="contentspage"/>
      </w:pPr>
      <w:r w:rsidRPr="004E641C">
        <w:rPr>
          <w:noProof/>
        </w:rPr>
        <w:drawing>
          <wp:anchor distT="0" distB="0" distL="114300" distR="114300" simplePos="0" relativeHeight="252063744" behindDoc="0" locked="0" layoutInCell="1" allowOverlap="1" wp14:anchorId="17AB17A1" wp14:editId="1EE20676">
            <wp:simplePos x="0" y="0"/>
            <wp:positionH relativeFrom="margin">
              <wp:posOffset>127635</wp:posOffset>
            </wp:positionH>
            <wp:positionV relativeFrom="paragraph">
              <wp:posOffset>171450</wp:posOffset>
            </wp:positionV>
            <wp:extent cx="1201479" cy="871359"/>
            <wp:effectExtent l="0" t="0" r="0" b="5080"/>
            <wp:wrapNone/>
            <wp:docPr id="41656333" name="Picture 416563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6333" name="Picture 416563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79" cy="87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33E449" w14:textId="77777777" w:rsidR="00203A32" w:rsidRDefault="00203A32" w:rsidP="00203A32">
      <w:pPr>
        <w:pStyle w:val="contentspage"/>
      </w:pPr>
    </w:p>
    <w:p w14:paraId="70C9BE5A" w14:textId="77777777" w:rsidR="00203A32" w:rsidRDefault="00203A32" w:rsidP="00203A32">
      <w:pPr>
        <w:pStyle w:val="contentspage"/>
      </w:pPr>
      <w:r>
        <w:t>About this document</w:t>
      </w:r>
      <w:r>
        <w:tab/>
        <w:t>9</w:t>
      </w:r>
    </w:p>
    <w:p w14:paraId="069869E0" w14:textId="77777777" w:rsidR="00203A32" w:rsidRDefault="00552532" w:rsidP="00203A32">
      <w:pPr>
        <w:pStyle w:val="contentspage"/>
      </w:pPr>
      <w:r>
        <w:rPr>
          <w:noProof/>
        </w:rPr>
        <w:drawing>
          <wp:anchor distT="0" distB="0" distL="114300" distR="114300" simplePos="0" relativeHeight="252087296" behindDoc="0" locked="0" layoutInCell="1" allowOverlap="1" wp14:anchorId="7F84B0C2" wp14:editId="12674580">
            <wp:simplePos x="0" y="0"/>
            <wp:positionH relativeFrom="margin">
              <wp:posOffset>-190500</wp:posOffset>
            </wp:positionH>
            <wp:positionV relativeFrom="paragraph">
              <wp:posOffset>379730</wp:posOffset>
            </wp:positionV>
            <wp:extent cx="1903095" cy="1285240"/>
            <wp:effectExtent l="19050" t="19050" r="20955" b="10160"/>
            <wp:wrapNone/>
            <wp:docPr id="67623545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3545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285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26E80" w14:textId="77777777" w:rsidR="00203A32" w:rsidRDefault="00203A32" w:rsidP="00203A32">
      <w:pPr>
        <w:pStyle w:val="contentspage"/>
      </w:pPr>
    </w:p>
    <w:p w14:paraId="63F5D9D9" w14:textId="77777777" w:rsidR="00203A32" w:rsidRDefault="00203A32" w:rsidP="00203A32">
      <w:pPr>
        <w:pStyle w:val="contentspage"/>
      </w:pPr>
      <w:r>
        <w:t>Marylands School</w:t>
      </w:r>
      <w:r>
        <w:tab/>
        <w:t>11</w:t>
      </w:r>
    </w:p>
    <w:p w14:paraId="69B34042" w14:textId="77777777" w:rsidR="00203A32" w:rsidRDefault="00203A32" w:rsidP="00203A32">
      <w:pPr>
        <w:pStyle w:val="contentspage"/>
      </w:pPr>
    </w:p>
    <w:p w14:paraId="1CB5096F" w14:textId="77777777" w:rsidR="00203A32" w:rsidRDefault="00203A32" w:rsidP="00203A32">
      <w:pPr>
        <w:pStyle w:val="contentspage"/>
      </w:pPr>
    </w:p>
    <w:p w14:paraId="6837988D" w14:textId="77777777" w:rsidR="00203A32" w:rsidRDefault="00552532" w:rsidP="00203A32">
      <w:pPr>
        <w:pStyle w:val="contentspage"/>
      </w:pPr>
      <w:r w:rsidRPr="00466571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67840" behindDoc="0" locked="0" layoutInCell="1" allowOverlap="1" wp14:anchorId="1C6AA846" wp14:editId="6B6B6750">
            <wp:simplePos x="0" y="0"/>
            <wp:positionH relativeFrom="margin">
              <wp:posOffset>171450</wp:posOffset>
            </wp:positionH>
            <wp:positionV relativeFrom="paragraph">
              <wp:posOffset>218440</wp:posOffset>
            </wp:positionV>
            <wp:extent cx="1143000" cy="1124385"/>
            <wp:effectExtent l="0" t="0" r="0" b="0"/>
            <wp:wrapNone/>
            <wp:docPr id="1973736972" name="Picture 19737369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736972" name="Picture 19737369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2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A32">
        <w:t>Hebron Trust</w:t>
      </w:r>
      <w:r w:rsidR="00203A32">
        <w:tab/>
        <w:t>22</w:t>
      </w:r>
    </w:p>
    <w:p w14:paraId="37E44006" w14:textId="77777777" w:rsidR="00203A32" w:rsidRDefault="00203A32" w:rsidP="00203A32">
      <w:pPr>
        <w:pStyle w:val="contentspage"/>
      </w:pPr>
    </w:p>
    <w:p w14:paraId="4A79081C" w14:textId="77777777" w:rsidR="00203A32" w:rsidRDefault="00203A32" w:rsidP="00203A32">
      <w:pPr>
        <w:pStyle w:val="contentspage"/>
      </w:pPr>
    </w:p>
    <w:p w14:paraId="20390386" w14:textId="77777777" w:rsidR="00203A32" w:rsidRDefault="00203A32" w:rsidP="00203A32">
      <w:pPr>
        <w:pStyle w:val="contentspage"/>
      </w:pPr>
      <w:r>
        <w:t>Effects of the abuse</w:t>
      </w:r>
      <w:r>
        <w:tab/>
        <w:t>26</w:t>
      </w:r>
    </w:p>
    <w:p w14:paraId="4648EDFE" w14:textId="77777777" w:rsidR="00203A32" w:rsidRDefault="00552532" w:rsidP="00203A32">
      <w:pPr>
        <w:pStyle w:val="contentspage"/>
      </w:pPr>
      <w:r w:rsidRPr="000E3F2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69888" behindDoc="0" locked="0" layoutInCell="1" allowOverlap="1" wp14:anchorId="48F5144A" wp14:editId="2DB09C5D">
            <wp:simplePos x="0" y="0"/>
            <wp:positionH relativeFrom="margin">
              <wp:posOffset>161925</wp:posOffset>
            </wp:positionH>
            <wp:positionV relativeFrom="paragraph">
              <wp:posOffset>259715</wp:posOffset>
            </wp:positionV>
            <wp:extent cx="1219200" cy="1219200"/>
            <wp:effectExtent l="0" t="0" r="0" b="0"/>
            <wp:wrapNone/>
            <wp:docPr id="1247612335" name="Picture 12476123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612335" name="Picture 12476123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EF998" w14:textId="77777777" w:rsidR="00203A32" w:rsidRDefault="00203A32" w:rsidP="00203A32">
      <w:pPr>
        <w:pStyle w:val="contentspage"/>
      </w:pPr>
    </w:p>
    <w:p w14:paraId="631A31A1" w14:textId="77777777" w:rsidR="00203A32" w:rsidRDefault="00203A32" w:rsidP="00203A32">
      <w:pPr>
        <w:pStyle w:val="contentspage"/>
      </w:pPr>
      <w:r>
        <w:t xml:space="preserve">Complaints and what happened </w:t>
      </w:r>
      <w:r>
        <w:br/>
        <w:t>with them</w:t>
      </w:r>
      <w:r>
        <w:tab/>
        <w:t>30</w:t>
      </w:r>
    </w:p>
    <w:p w14:paraId="7EEEDF9A" w14:textId="77777777" w:rsidR="00552532" w:rsidRDefault="0055253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2D05094A" w14:textId="77777777" w:rsidR="00203A32" w:rsidRPr="00203A32" w:rsidRDefault="00203A32" w:rsidP="00203A32">
      <w:pPr>
        <w:pStyle w:val="BodyText"/>
        <w:jc w:val="right"/>
        <w:rPr>
          <w:b/>
          <w:bCs/>
        </w:rPr>
      </w:pPr>
      <w:r w:rsidRPr="005C2776">
        <w:rPr>
          <w:noProof/>
        </w:rPr>
        <w:lastRenderedPageBreak/>
        <w:drawing>
          <wp:anchor distT="0" distB="0" distL="114300" distR="114300" simplePos="0" relativeHeight="252071936" behindDoc="0" locked="0" layoutInCell="1" allowOverlap="1" wp14:anchorId="261E3E33" wp14:editId="3233522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228725" cy="1177161"/>
            <wp:effectExtent l="0" t="0" r="0" b="4445"/>
            <wp:wrapNone/>
            <wp:docPr id="341573642" name="Picture 3415736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73642" name="Picture 3415736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7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3A32">
        <w:rPr>
          <w:b/>
          <w:bCs/>
        </w:rPr>
        <w:t>Page number:</w:t>
      </w:r>
    </w:p>
    <w:p w14:paraId="3542168D" w14:textId="77777777" w:rsidR="00203A32" w:rsidRDefault="00203A32" w:rsidP="00203A32">
      <w:pPr>
        <w:pStyle w:val="contentspage"/>
      </w:pPr>
    </w:p>
    <w:p w14:paraId="436801AE" w14:textId="77777777" w:rsidR="00203A32" w:rsidRDefault="00203A32" w:rsidP="00203A32">
      <w:pPr>
        <w:pStyle w:val="contentspage"/>
      </w:pPr>
      <w:r>
        <w:t>Human rights</w:t>
      </w:r>
      <w:r>
        <w:tab/>
        <w:t>42</w:t>
      </w:r>
    </w:p>
    <w:p w14:paraId="08153D9E" w14:textId="77777777" w:rsidR="00203A32" w:rsidRDefault="00552532" w:rsidP="00203A32">
      <w:pPr>
        <w:pStyle w:val="contentspage"/>
      </w:pPr>
      <w:r w:rsidRPr="003F613C">
        <w:rPr>
          <w:rFonts w:eastAsia="Times New Roman"/>
          <w:b/>
          <w:bCs w:val="0"/>
          <w:noProof/>
          <w:color w:val="000000"/>
          <w:lang w:eastAsia="en-NZ"/>
        </w:rPr>
        <w:drawing>
          <wp:anchor distT="0" distB="0" distL="114300" distR="114300" simplePos="0" relativeHeight="252073984" behindDoc="0" locked="0" layoutInCell="1" allowOverlap="1" wp14:anchorId="7AC9153D" wp14:editId="05EB62A0">
            <wp:simplePos x="0" y="0"/>
            <wp:positionH relativeFrom="margin">
              <wp:posOffset>-447675</wp:posOffset>
            </wp:positionH>
            <wp:positionV relativeFrom="page">
              <wp:posOffset>2247900</wp:posOffset>
            </wp:positionV>
            <wp:extent cx="1872226" cy="1323975"/>
            <wp:effectExtent l="0" t="0" r="0" b="0"/>
            <wp:wrapNone/>
            <wp:docPr id="1763798754" name="Picture 17637987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798754" name="Picture 17637987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226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97BDD" w14:textId="77777777" w:rsidR="00203A32" w:rsidRDefault="00203A32" w:rsidP="00203A32">
      <w:pPr>
        <w:pStyle w:val="contentspage"/>
      </w:pPr>
    </w:p>
    <w:p w14:paraId="6541A03B" w14:textId="77777777" w:rsidR="00384FE1" w:rsidRDefault="00203A32" w:rsidP="00203A32">
      <w:pPr>
        <w:pStyle w:val="contentspage"/>
      </w:pPr>
      <w:r>
        <w:t>Te Tiriti o Waitangi</w:t>
      </w:r>
      <w:r w:rsidR="00384FE1">
        <w:t xml:space="preserve"> / </w:t>
      </w:r>
    </w:p>
    <w:p w14:paraId="21ACD432" w14:textId="77777777" w:rsidR="00203A32" w:rsidRDefault="00384FE1" w:rsidP="00203A32">
      <w:pPr>
        <w:pStyle w:val="contentspage"/>
      </w:pPr>
      <w:r>
        <w:t>The Treaty of Waitangi</w:t>
      </w:r>
      <w:r w:rsidR="00203A32">
        <w:tab/>
        <w:t>4</w:t>
      </w:r>
      <w:r w:rsidR="00193242">
        <w:t>5</w:t>
      </w:r>
    </w:p>
    <w:p w14:paraId="7E55570E" w14:textId="77777777" w:rsidR="00203A32" w:rsidRDefault="00203A32" w:rsidP="00203A32">
      <w:pPr>
        <w:pStyle w:val="contentspage"/>
      </w:pPr>
    </w:p>
    <w:p w14:paraId="2AF9AC92" w14:textId="77777777" w:rsidR="00203A32" w:rsidRDefault="00203A32" w:rsidP="00203A32">
      <w:pPr>
        <w:pStyle w:val="contentspage"/>
      </w:pPr>
      <w:r w:rsidRPr="000E703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76032" behindDoc="0" locked="0" layoutInCell="1" allowOverlap="1" wp14:anchorId="41146739" wp14:editId="49CAD8C9">
            <wp:simplePos x="0" y="0"/>
            <wp:positionH relativeFrom="margin">
              <wp:posOffset>133350</wp:posOffset>
            </wp:positionH>
            <wp:positionV relativeFrom="paragraph">
              <wp:posOffset>20320</wp:posOffset>
            </wp:positionV>
            <wp:extent cx="942975" cy="956847"/>
            <wp:effectExtent l="0" t="0" r="0" b="0"/>
            <wp:wrapNone/>
            <wp:docPr id="1561439672" name="Picture 15614396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439672" name="Picture 15614396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95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E39E0" w14:textId="77777777" w:rsidR="00203A32" w:rsidRDefault="00203A32" w:rsidP="00203A32">
      <w:pPr>
        <w:pStyle w:val="contentspage"/>
      </w:pPr>
      <w:r>
        <w:t xml:space="preserve">What </w:t>
      </w:r>
      <w:r w:rsidR="00384FE1">
        <w:t xml:space="preserve">the Commission </w:t>
      </w:r>
      <w:r>
        <w:t>found</w:t>
      </w:r>
      <w:r>
        <w:tab/>
        <w:t>4</w:t>
      </w:r>
      <w:r w:rsidR="00193242">
        <w:t>6</w:t>
      </w:r>
    </w:p>
    <w:p w14:paraId="04DF223E" w14:textId="77777777" w:rsidR="00203A32" w:rsidRDefault="00203A32" w:rsidP="00203A32">
      <w:pPr>
        <w:pStyle w:val="contentspage"/>
      </w:pPr>
    </w:p>
    <w:p w14:paraId="7F314C28" w14:textId="77777777" w:rsidR="00203A32" w:rsidRDefault="00552532" w:rsidP="00203A32">
      <w:pPr>
        <w:pStyle w:val="contentspage"/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22DD07DE" wp14:editId="2958ABFD">
            <wp:simplePos x="0" y="0"/>
            <wp:positionH relativeFrom="margin">
              <wp:posOffset>134620</wp:posOffset>
            </wp:positionH>
            <wp:positionV relativeFrom="paragraph">
              <wp:posOffset>245745</wp:posOffset>
            </wp:positionV>
            <wp:extent cx="941705" cy="981075"/>
            <wp:effectExtent l="0" t="0" r="0" b="0"/>
            <wp:wrapNone/>
            <wp:docPr id="1971914900" name="Picture 19719149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914900" name="Picture 19719149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98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39E1C" w14:textId="77777777" w:rsidR="00203A32" w:rsidRDefault="00203A32" w:rsidP="00203A32">
      <w:pPr>
        <w:pStyle w:val="contentspage"/>
      </w:pPr>
      <w:r>
        <w:t>More information</w:t>
      </w:r>
      <w:r>
        <w:tab/>
        <w:t>5</w:t>
      </w:r>
      <w:r w:rsidR="00193242">
        <w:t>3</w:t>
      </w:r>
    </w:p>
    <w:p w14:paraId="3A154A26" w14:textId="77777777" w:rsidR="003948C1" w:rsidRDefault="003948C1">
      <w:pPr>
        <w:spacing w:line="240" w:lineRule="auto"/>
        <w:ind w:left="0"/>
      </w:pPr>
      <w:r>
        <w:br w:type="page"/>
      </w:r>
    </w:p>
    <w:p w14:paraId="5DCA7390" w14:textId="77777777" w:rsidR="003948C1" w:rsidRDefault="003948C1" w:rsidP="003948C1">
      <w:pPr>
        <w:pStyle w:val="Heading1"/>
      </w:pPr>
      <w:r>
        <w:lastRenderedPageBreak/>
        <w:t>About the Royal Commission of Inquiry into Abuse in Care</w:t>
      </w:r>
    </w:p>
    <w:p w14:paraId="3AC03A66" w14:textId="77777777" w:rsidR="003948C1" w:rsidRDefault="003948C1" w:rsidP="003948C1">
      <w:pPr>
        <w:pStyle w:val="BodyText"/>
      </w:pPr>
    </w:p>
    <w:p w14:paraId="7B8D21C9" w14:textId="77777777" w:rsidR="00552532" w:rsidRDefault="00552532" w:rsidP="003948C1">
      <w:pPr>
        <w:pStyle w:val="BodyText"/>
      </w:pPr>
    </w:p>
    <w:p w14:paraId="705607D7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786240" behindDoc="0" locked="0" layoutInCell="1" allowOverlap="1" wp14:anchorId="162FFE72" wp14:editId="5C7255F6">
            <wp:simplePos x="0" y="0"/>
            <wp:positionH relativeFrom="margin">
              <wp:posOffset>-419100</wp:posOffset>
            </wp:positionH>
            <wp:positionV relativeFrom="paragraph">
              <wp:posOffset>239395</wp:posOffset>
            </wp:positionV>
            <wp:extent cx="2362200" cy="519430"/>
            <wp:effectExtent l="0" t="0" r="0" b="0"/>
            <wp:wrapNone/>
            <wp:docPr id="229" name="Picture 229">
              <a:hlinkClick xmlns:a="http://schemas.openxmlformats.org/drawingml/2006/main" r:id="rId10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>
                      <a:hlinkClick r:id="rId10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1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bCs/>
          <w:szCs w:val="32"/>
        </w:rPr>
        <w:t xml:space="preserve">The </w:t>
      </w:r>
      <w:r>
        <w:rPr>
          <w:rFonts w:cs="Arial"/>
          <w:b/>
          <w:bCs/>
          <w:szCs w:val="32"/>
        </w:rPr>
        <w:t xml:space="preserve">Royal Commission of Inquiry into Abuse in Care </w:t>
      </w:r>
      <w:r>
        <w:rPr>
          <w:rFonts w:cs="Arial"/>
          <w:bCs/>
          <w:szCs w:val="32"/>
        </w:rPr>
        <w:t xml:space="preserve">is looking into abuse that happened to people </w:t>
      </w:r>
    </w:p>
    <w:p w14:paraId="2F77ABA2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cs="Arial"/>
          <w:b/>
          <w:bCs/>
          <w:szCs w:val="32"/>
        </w:rPr>
        <w:t>in care</w:t>
      </w:r>
      <w:r>
        <w:rPr>
          <w:rFonts w:cs="Arial"/>
          <w:bCs/>
          <w:szCs w:val="32"/>
        </w:rPr>
        <w:t>.</w:t>
      </w:r>
    </w:p>
    <w:p w14:paraId="1D002851" w14:textId="77777777" w:rsidR="003948C1" w:rsidRDefault="003948C1" w:rsidP="003948C1">
      <w:pPr>
        <w:rPr>
          <w:rFonts w:cs="Arial"/>
          <w:bCs/>
          <w:szCs w:val="32"/>
        </w:rPr>
      </w:pPr>
    </w:p>
    <w:p w14:paraId="2A176353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791360" behindDoc="0" locked="0" layoutInCell="1" allowOverlap="1" wp14:anchorId="3BF0BD7E" wp14:editId="6F77A7EE">
            <wp:simplePos x="0" y="0"/>
            <wp:positionH relativeFrom="margin">
              <wp:align>left</wp:align>
            </wp:positionH>
            <wp:positionV relativeFrom="paragraph">
              <wp:posOffset>132080</wp:posOffset>
            </wp:positionV>
            <wp:extent cx="1547495" cy="1223010"/>
            <wp:effectExtent l="0" t="0" r="0" b="0"/>
            <wp:wrapNone/>
            <wp:docPr id="228" name="Picture 2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495" cy="1223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7AAA04D1" wp14:editId="6787B079">
                <wp:simplePos x="0" y="0"/>
                <wp:positionH relativeFrom="column">
                  <wp:posOffset>2121535</wp:posOffset>
                </wp:positionH>
                <wp:positionV relativeFrom="paragraph">
                  <wp:posOffset>240665</wp:posOffset>
                </wp:positionV>
                <wp:extent cx="3611880" cy="2777490"/>
                <wp:effectExtent l="0" t="0" r="7620" b="3810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77749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C68C5" id="Rectangle 227" o:spid="_x0000_s1026" style="position:absolute;margin-left:167.05pt;margin-top:18.95pt;width:284.4pt;height:218.7pt;z-index:-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" fillcolor="#c0f4b2" stroked="f" strokeweight="1pt"/>
            </w:pict>
          </mc:Fallback>
        </mc:AlternateContent>
      </w:r>
    </w:p>
    <w:p w14:paraId="5E4A2DF5" w14:textId="77777777" w:rsidR="003948C1" w:rsidRDefault="003948C1" w:rsidP="003948C1">
      <w:pPr>
        <w:tabs>
          <w:tab w:val="left" w:pos="4755"/>
          <w:tab w:val="right" w:pos="9026"/>
        </w:tabs>
        <w:rPr>
          <w:rFonts w:cs="Arial"/>
          <w:i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790336" behindDoc="0" locked="0" layoutInCell="1" allowOverlap="1" wp14:anchorId="5B89F72F" wp14:editId="6EBD4E74">
            <wp:simplePos x="0" y="0"/>
            <wp:positionH relativeFrom="margin">
              <wp:posOffset>200025</wp:posOffset>
            </wp:positionH>
            <wp:positionV relativeFrom="paragraph">
              <wp:posOffset>1335405</wp:posOffset>
            </wp:positionV>
            <wp:extent cx="1056005" cy="1314450"/>
            <wp:effectExtent l="0" t="0" r="0" b="0"/>
            <wp:wrapNone/>
            <wp:docPr id="226" name="Picture 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iCs/>
          <w:szCs w:val="32"/>
        </w:rPr>
        <w:t>In this document being</w:t>
      </w:r>
      <w:r>
        <w:rPr>
          <w:rFonts w:cs="Arial"/>
          <w:b/>
          <w:iCs/>
          <w:szCs w:val="32"/>
        </w:rPr>
        <w:t xml:space="preserve"> in care</w:t>
      </w:r>
      <w:r>
        <w:rPr>
          <w:rFonts w:cs="Arial"/>
          <w:iCs/>
          <w:szCs w:val="32"/>
        </w:rPr>
        <w:t xml:space="preserve"> means that the </w:t>
      </w:r>
      <w:r w:rsidR="0080219E">
        <w:rPr>
          <w:rFonts w:cs="Arial"/>
          <w:iCs/>
          <w:szCs w:val="32"/>
        </w:rPr>
        <w:t xml:space="preserve">Government </w:t>
      </w:r>
      <w:r>
        <w:rPr>
          <w:rFonts w:cs="Arial"/>
          <w:iCs/>
          <w:szCs w:val="32"/>
        </w:rPr>
        <w:t xml:space="preserve">or a </w:t>
      </w:r>
      <w:r>
        <w:rPr>
          <w:rFonts w:cs="Arial"/>
          <w:b/>
          <w:iCs/>
          <w:szCs w:val="32"/>
        </w:rPr>
        <w:t>faith-based institution</w:t>
      </w:r>
      <w:r>
        <w:rPr>
          <w:rFonts w:cs="Arial"/>
          <w:iCs/>
          <w:szCs w:val="32"/>
        </w:rPr>
        <w:t xml:space="preserve"> was in charge of your care. </w:t>
      </w:r>
    </w:p>
    <w:p w14:paraId="5ED202CB" w14:textId="77777777" w:rsidR="003948C1" w:rsidRDefault="003948C1" w:rsidP="003948C1">
      <w:pPr>
        <w:tabs>
          <w:tab w:val="center" w:pos="6356"/>
        </w:tabs>
        <w:rPr>
          <w:rFonts w:cs="Arial"/>
          <w:b/>
          <w:iCs/>
          <w:sz w:val="26"/>
          <w:szCs w:val="32"/>
        </w:rPr>
      </w:pPr>
      <w:r>
        <w:rPr>
          <w:rFonts w:cs="Arial"/>
          <w:b/>
          <w:iCs/>
          <w:sz w:val="26"/>
          <w:szCs w:val="32"/>
        </w:rPr>
        <w:tab/>
      </w:r>
    </w:p>
    <w:p w14:paraId="39C20A13" w14:textId="77777777" w:rsidR="003948C1" w:rsidRDefault="003948C1" w:rsidP="003948C1">
      <w:pPr>
        <w:rPr>
          <w:rFonts w:cs="Arial"/>
          <w:b/>
          <w:iCs/>
          <w:sz w:val="26"/>
          <w:szCs w:val="32"/>
        </w:rPr>
      </w:pPr>
    </w:p>
    <w:p w14:paraId="64095D0E" w14:textId="77777777" w:rsidR="003948C1" w:rsidRDefault="003948C1" w:rsidP="003948C1">
      <w:pPr>
        <w:rPr>
          <w:rFonts w:cs="Arial"/>
          <w:iCs/>
          <w:szCs w:val="32"/>
        </w:rPr>
      </w:pPr>
      <w:r>
        <w:rPr>
          <w:rFonts w:cs="Arial"/>
          <w:b/>
          <w:iCs/>
          <w:szCs w:val="32"/>
        </w:rPr>
        <w:t>Faith-based institution</w:t>
      </w:r>
      <w:r>
        <w:rPr>
          <w:rFonts w:cs="Arial"/>
          <w:iCs/>
          <w:szCs w:val="32"/>
        </w:rPr>
        <w:t>s are run by religious groups like churches.</w:t>
      </w:r>
    </w:p>
    <w:p w14:paraId="5643E057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cs="Arial"/>
          <w:bCs/>
          <w:szCs w:val="32"/>
        </w:rPr>
        <w:br w:type="page"/>
      </w:r>
    </w:p>
    <w:p w14:paraId="050245EC" w14:textId="014C73F6" w:rsidR="003948C1" w:rsidRDefault="00A26CC8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lastRenderedPageBreak/>
        <w:drawing>
          <wp:anchor distT="0" distB="0" distL="114300" distR="114300" simplePos="0" relativeHeight="251785216" behindDoc="1" locked="0" layoutInCell="1" allowOverlap="1" wp14:anchorId="48CCC455" wp14:editId="063F3AB4">
            <wp:simplePos x="0" y="0"/>
            <wp:positionH relativeFrom="column">
              <wp:posOffset>57150</wp:posOffset>
            </wp:positionH>
            <wp:positionV relativeFrom="paragraph">
              <wp:posOffset>219075</wp:posOffset>
            </wp:positionV>
            <wp:extent cx="1447800" cy="1447800"/>
            <wp:effectExtent l="0" t="0" r="0" b="0"/>
            <wp:wrapNone/>
            <wp:docPr id="224" name="Picture 2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8C1"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6B372B6D" wp14:editId="6D09506C">
                <wp:simplePos x="0" y="0"/>
                <wp:positionH relativeFrom="column">
                  <wp:posOffset>2181860</wp:posOffset>
                </wp:positionH>
                <wp:positionV relativeFrom="paragraph">
                  <wp:posOffset>-166370</wp:posOffset>
                </wp:positionV>
                <wp:extent cx="3611880" cy="8023860"/>
                <wp:effectExtent l="0" t="0" r="7620" b="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802386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F84C73" id="Rectangle 225" o:spid="_x0000_s1026" style="position:absolute;margin-left:171.8pt;margin-top:-13.1pt;width:284.4pt;height:631.8pt;z-index:-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" fillcolor="#c0f4b2" stroked="f" strokeweight="1pt"/>
            </w:pict>
          </mc:Fallback>
        </mc:AlternateContent>
      </w:r>
      <w:r w:rsidR="003948C1">
        <w:rPr>
          <w:rFonts w:cs="Arial"/>
          <w:b/>
          <w:bCs/>
          <w:szCs w:val="32"/>
        </w:rPr>
        <w:t>Abuse</w:t>
      </w:r>
      <w:r w:rsidR="003948C1">
        <w:rPr>
          <w:rFonts w:cs="Arial"/>
          <w:bCs/>
          <w:szCs w:val="32"/>
        </w:rPr>
        <w:t xml:space="preserve"> can be:</w:t>
      </w:r>
    </w:p>
    <w:p w14:paraId="434119D1" w14:textId="77777777" w:rsidR="003948C1" w:rsidRDefault="003948C1" w:rsidP="003948C1">
      <w:pPr>
        <w:pStyle w:val="ListParagraph"/>
        <w:ind w:left="4253"/>
      </w:pPr>
      <w:r>
        <w:rPr>
          <w:b/>
        </w:rPr>
        <w:t>physical</w:t>
      </w:r>
      <w:r>
        <w:t xml:space="preserve"> – a person kicking or hitting you</w:t>
      </w:r>
    </w:p>
    <w:p w14:paraId="338851C6" w14:textId="0D75A763" w:rsidR="003948C1" w:rsidRDefault="003948C1" w:rsidP="003948C1">
      <w:pPr>
        <w:pStyle w:val="ListParagraph"/>
        <w:ind w:left="4253"/>
      </w:pPr>
      <w:r>
        <w:rPr>
          <w:rFonts w:ascii="Calibri" w:hAnsi="Calibri" w:cs="Times New Roman"/>
          <w:noProof/>
          <w:sz w:val="24"/>
          <w:szCs w:val="24"/>
          <w:lang w:val="en-NZ" w:eastAsia="en-NZ"/>
        </w:rPr>
        <w:drawing>
          <wp:anchor distT="0" distB="0" distL="114300" distR="114300" simplePos="0" relativeHeight="251787264" behindDoc="0" locked="0" layoutInCell="1" allowOverlap="1" wp14:anchorId="512EE6A5" wp14:editId="18B3A128">
            <wp:simplePos x="0" y="0"/>
            <wp:positionH relativeFrom="column">
              <wp:posOffset>-60960</wp:posOffset>
            </wp:positionH>
            <wp:positionV relativeFrom="paragraph">
              <wp:posOffset>557530</wp:posOffset>
            </wp:positionV>
            <wp:extent cx="1493520" cy="1205230"/>
            <wp:effectExtent l="0" t="0" r="0" b="0"/>
            <wp:wrapThrough wrapText="bothSides">
              <wp:wrapPolygon edited="0">
                <wp:start x="0" y="0"/>
                <wp:lineTo x="0" y="21168"/>
                <wp:lineTo x="21214" y="21168"/>
                <wp:lineTo x="21214" y="0"/>
                <wp:lineTo x="0" y="0"/>
              </wp:wrapPolygon>
            </wp:wrapThrough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20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sexual</w:t>
      </w:r>
      <w:r>
        <w:t xml:space="preserve"> – </w:t>
      </w:r>
      <w:r w:rsidR="0003259F">
        <w:t xml:space="preserve">a person doing </w:t>
      </w:r>
      <w:r>
        <w:t xml:space="preserve">sexual things to you that you do not want them to </w:t>
      </w:r>
      <w:r w:rsidR="008133ED">
        <w:t>such as</w:t>
      </w:r>
      <w:r>
        <w:t>:</w:t>
      </w:r>
    </w:p>
    <w:p w14:paraId="0FB5F385" w14:textId="77777777" w:rsidR="003948C1" w:rsidRDefault="003948C1" w:rsidP="002D29C2">
      <w:pPr>
        <w:pStyle w:val="Listsecondlevel"/>
      </w:pPr>
      <w:r w:rsidRPr="004E641C">
        <w:rPr>
          <w:rFonts w:ascii="Calibri" w:hAnsi="Calibri" w:cs="Times New Roman"/>
          <w:noProof/>
          <w:sz w:val="24"/>
          <w:szCs w:val="24"/>
          <w:shd w:val="clear" w:color="auto" w:fill="auto"/>
          <w:lang w:val="en-NZ" w:eastAsia="en-NZ"/>
        </w:rPr>
        <w:drawing>
          <wp:anchor distT="0" distB="0" distL="114300" distR="114300" simplePos="0" relativeHeight="251789312" behindDoc="0" locked="0" layoutInCell="1" allowOverlap="1" wp14:anchorId="03D380DE" wp14:editId="048C62B6">
            <wp:simplePos x="0" y="0"/>
            <wp:positionH relativeFrom="margin">
              <wp:align>left</wp:align>
            </wp:positionH>
            <wp:positionV relativeFrom="paragraph">
              <wp:posOffset>646311</wp:posOffset>
            </wp:positionV>
            <wp:extent cx="1390650" cy="1309489"/>
            <wp:effectExtent l="0" t="0" r="0" b="5080"/>
            <wp:wrapThrough wrapText="bothSides">
              <wp:wrapPolygon edited="0">
                <wp:start x="0" y="0"/>
                <wp:lineTo x="0" y="21370"/>
                <wp:lineTo x="21304" y="21370"/>
                <wp:lineTo x="21304" y="0"/>
                <wp:lineTo x="0" y="0"/>
              </wp:wrapPolygon>
            </wp:wrapThrough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09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41C">
        <w:rPr>
          <w:shd w:val="clear" w:color="auto" w:fill="auto"/>
        </w:rPr>
        <w:t>touching your body or private parts</w:t>
      </w:r>
    </w:p>
    <w:p w14:paraId="524BFFF2" w14:textId="77777777" w:rsidR="003948C1" w:rsidRPr="004E641C" w:rsidRDefault="003948C1" w:rsidP="002D29C2">
      <w:pPr>
        <w:pStyle w:val="Listsecondlevel"/>
      </w:pPr>
      <w:r w:rsidRPr="004E641C">
        <w:rPr>
          <w:shd w:val="clear" w:color="auto" w:fill="auto"/>
        </w:rPr>
        <w:t>kissing you</w:t>
      </w:r>
    </w:p>
    <w:p w14:paraId="48A6BD75" w14:textId="77777777" w:rsidR="003948C1" w:rsidRPr="00903F84" w:rsidRDefault="00F21B02" w:rsidP="002D29C2">
      <w:pPr>
        <w:pStyle w:val="Listsecondlevel"/>
      </w:pPr>
      <w:r w:rsidRPr="00903F84">
        <w:rPr>
          <w:rFonts w:ascii="Calibri" w:hAnsi="Calibri" w:cs="Times New Roman"/>
          <w:noProof/>
          <w:sz w:val="24"/>
          <w:szCs w:val="24"/>
          <w:lang w:val="en-NZ" w:eastAsia="en-NZ"/>
        </w:rPr>
        <w:drawing>
          <wp:anchor distT="0" distB="0" distL="114300" distR="114300" simplePos="0" relativeHeight="251784192" behindDoc="0" locked="0" layoutInCell="1" allowOverlap="1" wp14:anchorId="71F0CEA4" wp14:editId="29CDE769">
            <wp:simplePos x="0" y="0"/>
            <wp:positionH relativeFrom="margin">
              <wp:align>left</wp:align>
            </wp:positionH>
            <wp:positionV relativeFrom="paragraph">
              <wp:posOffset>532766</wp:posOffset>
            </wp:positionV>
            <wp:extent cx="1616710" cy="1132840"/>
            <wp:effectExtent l="0" t="0" r="254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917" cy="1132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8C1" w:rsidRPr="004E641C">
        <w:rPr>
          <w:shd w:val="clear" w:color="auto" w:fill="auto"/>
        </w:rPr>
        <w:t>making you have sex with them – this is called rape</w:t>
      </w:r>
    </w:p>
    <w:p w14:paraId="3FBF037A" w14:textId="77777777" w:rsidR="003948C1" w:rsidRPr="00903F84" w:rsidRDefault="00F21B02" w:rsidP="003948C1">
      <w:pPr>
        <w:pStyle w:val="ListParagraph"/>
        <w:ind w:left="4253"/>
      </w:pPr>
      <w:r w:rsidRPr="00903F84">
        <w:rPr>
          <w:noProof/>
          <w:lang w:eastAsia="en-NZ"/>
        </w:rPr>
        <w:drawing>
          <wp:anchor distT="0" distB="0" distL="114300" distR="114300" simplePos="0" relativeHeight="251788288" behindDoc="0" locked="0" layoutInCell="1" allowOverlap="1" wp14:anchorId="7C0A2C8E" wp14:editId="1FC69B10">
            <wp:simplePos x="0" y="0"/>
            <wp:positionH relativeFrom="column">
              <wp:posOffset>19050</wp:posOffset>
            </wp:positionH>
            <wp:positionV relativeFrom="paragraph">
              <wp:posOffset>1098550</wp:posOffset>
            </wp:positionV>
            <wp:extent cx="1447800" cy="1285875"/>
            <wp:effectExtent l="0" t="0" r="0" b="9525"/>
            <wp:wrapThrough wrapText="bothSides">
              <wp:wrapPolygon edited="0">
                <wp:start x="0" y="0"/>
                <wp:lineTo x="0" y="21440"/>
                <wp:lineTo x="21316" y="21440"/>
                <wp:lineTo x="21316" y="0"/>
                <wp:lineTo x="0" y="0"/>
              </wp:wrapPolygon>
            </wp:wrapThrough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28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8C1" w:rsidRPr="00903F84">
        <w:rPr>
          <w:b/>
        </w:rPr>
        <w:t>emotional</w:t>
      </w:r>
      <w:r w:rsidR="003948C1" w:rsidRPr="00903F84">
        <w:t xml:space="preserve"> – </w:t>
      </w:r>
      <w:r w:rsidR="003948C1">
        <w:t xml:space="preserve">a person </w:t>
      </w:r>
      <w:r w:rsidR="003948C1" w:rsidRPr="00903F84">
        <w:t xml:space="preserve">yelling or saying things to you that are not nice </w:t>
      </w:r>
    </w:p>
    <w:p w14:paraId="1DF52E39" w14:textId="77777777" w:rsidR="003948C1" w:rsidRDefault="003948C1" w:rsidP="003948C1">
      <w:pPr>
        <w:pStyle w:val="ListParagraph"/>
        <w:ind w:left="4253"/>
      </w:pPr>
      <w:r w:rsidRPr="00903F84">
        <w:rPr>
          <w:b/>
        </w:rPr>
        <w:t>neglect</w:t>
      </w:r>
      <w:r w:rsidRPr="00903F84">
        <w:t xml:space="preserve"> – </w:t>
      </w:r>
      <w:r>
        <w:t xml:space="preserve">a person </w:t>
      </w:r>
      <w:r w:rsidRPr="00903F84">
        <w:t xml:space="preserve">not giving you the </w:t>
      </w:r>
      <w:r>
        <w:t>things or care you need.</w:t>
      </w:r>
    </w:p>
    <w:p w14:paraId="61FAFE72" w14:textId="77777777" w:rsidR="003948C1" w:rsidRDefault="003948C1" w:rsidP="003948C1">
      <w:pPr>
        <w:rPr>
          <w:rFonts w:cs="Arial"/>
          <w:bCs/>
          <w:szCs w:val="32"/>
        </w:rPr>
      </w:pPr>
    </w:p>
    <w:p w14:paraId="75004F07" w14:textId="77777777" w:rsidR="003948C1" w:rsidRDefault="003948C1" w:rsidP="003948C1">
      <w:pPr>
        <w:rPr>
          <w:rFonts w:cs="Arial"/>
          <w:bCs/>
          <w:szCs w:val="32"/>
        </w:rPr>
      </w:pPr>
    </w:p>
    <w:p w14:paraId="27E4A3CD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lastRenderedPageBreak/>
        <w:drawing>
          <wp:anchor distT="0" distB="0" distL="114300" distR="114300" simplePos="0" relativeHeight="251796480" behindDoc="0" locked="0" layoutInCell="1" allowOverlap="1" wp14:anchorId="4684DADC" wp14:editId="5DE65916">
            <wp:simplePos x="0" y="0"/>
            <wp:positionH relativeFrom="margin">
              <wp:posOffset>-281940</wp:posOffset>
            </wp:positionH>
            <wp:positionV relativeFrom="paragraph">
              <wp:posOffset>104775</wp:posOffset>
            </wp:positionV>
            <wp:extent cx="2200275" cy="483870"/>
            <wp:effectExtent l="0" t="0" r="9525" b="0"/>
            <wp:wrapNone/>
            <wp:docPr id="24" name="Picture 24">
              <a:hlinkClick xmlns:a="http://schemas.openxmlformats.org/drawingml/2006/main" r:id="rId10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hlinkClick r:id="rId10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48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bCs/>
          <w:szCs w:val="32"/>
        </w:rPr>
        <w:t xml:space="preserve">The </w:t>
      </w:r>
      <w:r w:rsidRPr="00474A49">
        <w:rPr>
          <w:rFonts w:cs="Arial"/>
          <w:bCs/>
          <w:szCs w:val="32"/>
        </w:rPr>
        <w:t>Royal Commission of Inquiry into Abuse in Care</w:t>
      </w:r>
      <w:r>
        <w:rPr>
          <w:rFonts w:cs="Arial"/>
          <w:b/>
          <w:bCs/>
          <w:szCs w:val="32"/>
        </w:rPr>
        <w:t xml:space="preserve"> </w:t>
      </w:r>
      <w:r>
        <w:rPr>
          <w:rFonts w:cs="Arial"/>
          <w:bCs/>
          <w:szCs w:val="32"/>
        </w:rPr>
        <w:t>is also called the</w:t>
      </w:r>
      <w:r>
        <w:rPr>
          <w:rFonts w:cs="Arial"/>
          <w:b/>
          <w:bCs/>
          <w:szCs w:val="32"/>
        </w:rPr>
        <w:t xml:space="preserve"> Commission</w:t>
      </w:r>
      <w:r>
        <w:rPr>
          <w:rFonts w:cs="Arial"/>
          <w:bCs/>
          <w:szCs w:val="32"/>
        </w:rPr>
        <w:t>.</w:t>
      </w:r>
    </w:p>
    <w:p w14:paraId="096CA473" w14:textId="77777777" w:rsidR="003948C1" w:rsidRDefault="003948C1" w:rsidP="003948C1">
      <w:pPr>
        <w:rPr>
          <w:rFonts w:cs="Arial"/>
          <w:bCs/>
          <w:szCs w:val="32"/>
        </w:rPr>
      </w:pPr>
    </w:p>
    <w:p w14:paraId="27ED935D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5EEB5A78" wp14:editId="54410840">
                <wp:simplePos x="0" y="0"/>
                <wp:positionH relativeFrom="margin">
                  <wp:align>left</wp:align>
                </wp:positionH>
                <wp:positionV relativeFrom="paragraph">
                  <wp:posOffset>168275</wp:posOffset>
                </wp:positionV>
                <wp:extent cx="1918335" cy="951230"/>
                <wp:effectExtent l="0" t="0" r="0" b="1270"/>
                <wp:wrapNone/>
                <wp:docPr id="109" name="Group 1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8335" cy="951230"/>
                          <a:chOff x="0" y="0"/>
                          <a:chExt cx="1918359" cy="951230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A building with a flag on top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Graphic 19" descr="Close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659" y="166254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6F977" id="Group 109" o:spid="_x0000_s1026" alt="&quot;&quot;" style="position:absolute;margin-left:0;margin-top:13.25pt;width:151.05pt;height:74.9pt;z-index:251795456;mso-position-horizontal:left;mso-position-horizontal-relative:margin" coordsize="19183,951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alt="A building with a flag on top&#10;&#10;Description automatically generated with low confidence" style="position:absolute;width:14395;height:9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">
                  <v:imagedata r:id="rId50" o:title="A building with a flag on top&#10;&#10;Description automatically generated with low confidence"/>
                </v:shape>
                <v:shape id="Graphic 19" o:spid="_x0000_s1028" type="#_x0000_t75" alt="Close" style="position:absolute;left:12706;top:1662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">
                  <v:imagedata r:id="rId51" o:title="Close"/>
                </v:shape>
                <w10:wrap anchorx="margin"/>
              </v:group>
            </w:pict>
          </mc:Fallback>
        </mc:AlternateContent>
      </w:r>
    </w:p>
    <w:p w14:paraId="603B2A7A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cs="Arial"/>
          <w:bCs/>
          <w:szCs w:val="32"/>
        </w:rPr>
        <w:t xml:space="preserve">The Commission is </w:t>
      </w:r>
      <w:r>
        <w:rPr>
          <w:rFonts w:cs="Arial"/>
          <w:b/>
          <w:bCs/>
          <w:szCs w:val="32"/>
        </w:rPr>
        <w:t>not</w:t>
      </w:r>
      <w:r>
        <w:rPr>
          <w:rFonts w:cs="Arial"/>
          <w:bCs/>
          <w:szCs w:val="32"/>
        </w:rPr>
        <w:t xml:space="preserve"> part of the Government. </w:t>
      </w:r>
    </w:p>
    <w:p w14:paraId="58D98666" w14:textId="77777777" w:rsidR="003948C1" w:rsidRDefault="003948C1" w:rsidP="003948C1">
      <w:pPr>
        <w:rPr>
          <w:rFonts w:cs="Arial"/>
          <w:bCs/>
          <w:szCs w:val="32"/>
        </w:rPr>
      </w:pPr>
    </w:p>
    <w:p w14:paraId="2C05EF77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799552" behindDoc="0" locked="0" layoutInCell="1" allowOverlap="1" wp14:anchorId="7B520F24" wp14:editId="75FBB44E">
            <wp:simplePos x="0" y="0"/>
            <wp:positionH relativeFrom="column">
              <wp:posOffset>207645</wp:posOffset>
            </wp:positionH>
            <wp:positionV relativeFrom="paragraph">
              <wp:posOffset>104140</wp:posOffset>
            </wp:positionV>
            <wp:extent cx="1179195" cy="1373505"/>
            <wp:effectExtent l="0" t="0" r="1905" b="0"/>
            <wp:wrapThrough wrapText="bothSides">
              <wp:wrapPolygon edited="0">
                <wp:start x="0" y="0"/>
                <wp:lineTo x="0" y="21270"/>
                <wp:lineTo x="21286" y="21270"/>
                <wp:lineTo x="21286" y="0"/>
                <wp:lineTo x="0" y="0"/>
              </wp:wrapPolygon>
            </wp:wrapThrough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137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07E18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cs="Arial"/>
          <w:bCs/>
          <w:szCs w:val="32"/>
        </w:rPr>
        <w:t>The Government cannot tell the Commission what to do.</w:t>
      </w:r>
    </w:p>
    <w:p w14:paraId="45B26511" w14:textId="77777777" w:rsidR="003948C1" w:rsidRDefault="003948C1" w:rsidP="003948C1">
      <w:pPr>
        <w:rPr>
          <w:rFonts w:cs="Arial"/>
          <w:bCs/>
          <w:szCs w:val="32"/>
        </w:rPr>
      </w:pPr>
    </w:p>
    <w:p w14:paraId="67DC0AE0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46A983DE" wp14:editId="737BF890">
                <wp:simplePos x="0" y="0"/>
                <wp:positionH relativeFrom="column">
                  <wp:posOffset>199390</wp:posOffset>
                </wp:positionH>
                <wp:positionV relativeFrom="paragraph">
                  <wp:posOffset>290830</wp:posOffset>
                </wp:positionV>
                <wp:extent cx="1524000" cy="1209675"/>
                <wp:effectExtent l="0" t="0" r="0" b="9525"/>
                <wp:wrapNone/>
                <wp:docPr id="237" name="Group 2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675"/>
                          <a:chOff x="0" y="0"/>
                          <a:chExt cx="1524000" cy="1209675"/>
                        </a:xfrm>
                      </wpg:grpSpPr>
                      <pic:pic xmlns:pic="http://schemas.openxmlformats.org/drawingml/2006/picture">
                        <pic:nvPicPr>
                          <pic:cNvPr id="19" name="Picture 19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0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Graphic 17" descr="Close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352425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77A84" id="Group 237" o:spid="_x0000_s1026" alt="&quot;&quot;" style="position:absolute;margin-left:15.7pt;margin-top:22.9pt;width:120pt;height:95.25pt;z-index:251794432" coordsize="15240,12096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">
                <v:shape id="Picture 19" o:spid="_x0000_s1027" type="#_x0000_t75" alt="Icon&#10;&#10;Description automatically generated with medium confidence" style="position:absolute;width:9715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">
                  <v:imagedata r:id="rId54" o:title="Icon&#10;&#10;Description automatically generated with medium confidence"/>
                </v:shape>
                <v:shape id="Graphic 17" o:spid="_x0000_s1028" type="#_x0000_t75" alt="Close" style="position:absolute;left:9144;top:3524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">
                  <v:imagedata r:id="rId51" o:title="Close"/>
                </v:shape>
              </v:group>
            </w:pict>
          </mc:Fallback>
        </mc:AlternateContent>
      </w:r>
    </w:p>
    <w:p w14:paraId="7F9A1B12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cs="Arial"/>
          <w:bCs/>
          <w:szCs w:val="32"/>
        </w:rPr>
        <w:t>The Commission is not part of any faith-based</w:t>
      </w:r>
      <w:r>
        <w:rPr>
          <w:rFonts w:cs="Arial"/>
          <w:b/>
          <w:bCs/>
          <w:szCs w:val="32"/>
        </w:rPr>
        <w:t xml:space="preserve"> </w:t>
      </w:r>
      <w:r>
        <w:rPr>
          <w:rFonts w:cs="Arial"/>
          <w:bCs/>
          <w:szCs w:val="32"/>
        </w:rPr>
        <w:t>organisations like churches.</w:t>
      </w:r>
    </w:p>
    <w:p w14:paraId="560D90BA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798528" behindDoc="1" locked="0" layoutInCell="1" allowOverlap="1" wp14:anchorId="3045F80B" wp14:editId="7E147FE9">
            <wp:simplePos x="0" y="0"/>
            <wp:positionH relativeFrom="column">
              <wp:posOffset>-102870</wp:posOffset>
            </wp:positionH>
            <wp:positionV relativeFrom="paragraph">
              <wp:posOffset>287655</wp:posOffset>
            </wp:positionV>
            <wp:extent cx="1835785" cy="1835785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85" cy="183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60DE7" w14:textId="77777777" w:rsidR="003948C1" w:rsidRDefault="003948C1" w:rsidP="003948C1">
      <w:pPr>
        <w:rPr>
          <w:rFonts w:cs="Arial"/>
          <w:szCs w:val="32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7504" behindDoc="1" locked="0" layoutInCell="1" allowOverlap="1" wp14:anchorId="29142F4D" wp14:editId="0667673B">
                <wp:simplePos x="0" y="0"/>
                <wp:positionH relativeFrom="column">
                  <wp:posOffset>2201034</wp:posOffset>
                </wp:positionH>
                <wp:positionV relativeFrom="paragraph">
                  <wp:posOffset>272662</wp:posOffset>
                </wp:positionV>
                <wp:extent cx="3611880" cy="1108609"/>
                <wp:effectExtent l="0" t="0" r="0" b="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108609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F96C7C" id="Rectangle 54" o:spid="_x0000_s1026" style="position:absolute;margin-left:173.3pt;margin-top:21.45pt;width:284.4pt;height:87.3pt;z-index:-25151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" fillcolor="#c0f4b2" stroked="f" strokeweight="1pt"/>
            </w:pict>
          </mc:Fallback>
        </mc:AlternateContent>
      </w:r>
    </w:p>
    <w:p w14:paraId="09004B0F" w14:textId="77777777" w:rsidR="003948C1" w:rsidRDefault="003948C1" w:rsidP="003948C1">
      <w:pPr>
        <w:rPr>
          <w:bCs/>
        </w:rPr>
      </w:pPr>
      <w:r>
        <w:t xml:space="preserve">The </w:t>
      </w:r>
      <w:r w:rsidRPr="000F4FE0">
        <w:t>Commission</w:t>
      </w:r>
      <w:r>
        <w:t xml:space="preserve"> calls people who have been through abuse in care </w:t>
      </w:r>
      <w:r>
        <w:rPr>
          <w:b/>
        </w:rPr>
        <w:t>survivors.</w:t>
      </w:r>
    </w:p>
    <w:p w14:paraId="6B4C46C1" w14:textId="77777777" w:rsidR="003948C1" w:rsidRDefault="003948C1" w:rsidP="003948C1">
      <w:pPr>
        <w:rPr>
          <w:rFonts w:cs="Arial"/>
          <w:bCs/>
          <w:szCs w:val="32"/>
        </w:rPr>
      </w:pPr>
      <w:r>
        <w:rPr>
          <w:rFonts w:cs="Arial"/>
          <w:bCs/>
          <w:szCs w:val="32"/>
        </w:rPr>
        <w:br w:type="page"/>
      </w:r>
    </w:p>
    <w:p w14:paraId="68433ED1" w14:textId="77777777" w:rsidR="00570380" w:rsidRPr="00570380" w:rsidRDefault="00124EA8" w:rsidP="00570380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 xml:space="preserve">About this </w:t>
      </w:r>
      <w:r w:rsidR="00C52476">
        <w:rPr>
          <w:noProof/>
          <w:lang w:val="en-NZ" w:eastAsia="en-NZ"/>
        </w:rPr>
        <w:t>document</w:t>
      </w:r>
    </w:p>
    <w:p w14:paraId="76CDB68F" w14:textId="77777777" w:rsidR="00D852B6" w:rsidRPr="00E1428A" w:rsidRDefault="00D852B6" w:rsidP="00124EA8">
      <w:pPr>
        <w:rPr>
          <w:sz w:val="26"/>
          <w:szCs w:val="18"/>
        </w:rPr>
      </w:pPr>
    </w:p>
    <w:p w14:paraId="4CE17599" w14:textId="77777777" w:rsidR="00EF4A04" w:rsidRPr="00E1428A" w:rsidRDefault="00A01B56" w:rsidP="00124EA8">
      <w:pPr>
        <w:rPr>
          <w:sz w:val="26"/>
          <w:szCs w:val="18"/>
        </w:rPr>
      </w:pPr>
      <w:r w:rsidRPr="00E1428A">
        <w:rPr>
          <w:noProof/>
          <w:sz w:val="26"/>
          <w:szCs w:val="18"/>
        </w:rPr>
        <w:drawing>
          <wp:anchor distT="0" distB="0" distL="114300" distR="114300" simplePos="0" relativeHeight="252089344" behindDoc="0" locked="0" layoutInCell="1" allowOverlap="1" wp14:anchorId="47EFF622" wp14:editId="76B7A3D1">
            <wp:simplePos x="0" y="0"/>
            <wp:positionH relativeFrom="margin">
              <wp:posOffset>-152400</wp:posOffset>
            </wp:positionH>
            <wp:positionV relativeFrom="paragraph">
              <wp:posOffset>265430</wp:posOffset>
            </wp:positionV>
            <wp:extent cx="1979295" cy="2797175"/>
            <wp:effectExtent l="0" t="0" r="1905" b="3175"/>
            <wp:wrapNone/>
            <wp:docPr id="443068473" name="Picture 4430684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068473" name="Picture 443068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8D0C5" w14:textId="77777777" w:rsidR="008133ED" w:rsidRDefault="00C52476" w:rsidP="00736E4E">
      <w:pPr>
        <w:rPr>
          <w:b/>
          <w:bCs/>
        </w:rPr>
      </w:pPr>
      <w:r>
        <w:t xml:space="preserve">This </w:t>
      </w:r>
      <w:r w:rsidR="004E641C">
        <w:t xml:space="preserve">Easy Read </w:t>
      </w:r>
      <w:r>
        <w:t xml:space="preserve">document </w:t>
      </w:r>
      <w:r w:rsidR="004E641C">
        <w:t xml:space="preserve">is a </w:t>
      </w:r>
      <w:r w:rsidR="004E641C" w:rsidRPr="00B167DB">
        <w:rPr>
          <w:b/>
          <w:bCs/>
        </w:rPr>
        <w:t>summary</w:t>
      </w:r>
      <w:r w:rsidR="004E641C">
        <w:t xml:space="preserve"> of a report </w:t>
      </w:r>
      <w:r w:rsidR="00A01B56">
        <w:t>called:</w:t>
      </w:r>
      <w:r w:rsidR="00A01B56">
        <w:br/>
      </w:r>
      <w:r w:rsidR="00A01B56">
        <w:br/>
      </w:r>
      <w:r w:rsidR="00A01B56">
        <w:rPr>
          <w:b/>
          <w:bCs/>
        </w:rPr>
        <w:t>Stolen Lives, Marked Souls</w:t>
      </w:r>
      <w:r w:rsidR="00524690">
        <w:rPr>
          <w:b/>
          <w:bCs/>
        </w:rPr>
        <w:t xml:space="preserve">: </w:t>
      </w:r>
    </w:p>
    <w:p w14:paraId="00694CEC" w14:textId="20CB131C" w:rsidR="00A01B56" w:rsidRPr="00A01B56" w:rsidRDefault="00524690" w:rsidP="00736E4E">
      <w:r>
        <w:rPr>
          <w:b/>
          <w:bCs/>
        </w:rPr>
        <w:t>The I</w:t>
      </w:r>
      <w:r w:rsidR="00E1428A">
        <w:rPr>
          <w:b/>
          <w:bCs/>
        </w:rPr>
        <w:t xml:space="preserve">nquiry into the Order of </w:t>
      </w:r>
      <w:r w:rsidR="00EC45C2">
        <w:rPr>
          <w:b/>
          <w:bCs/>
        </w:rPr>
        <w:t>St</w:t>
      </w:r>
      <w:r w:rsidR="00E1428A">
        <w:rPr>
          <w:b/>
          <w:bCs/>
        </w:rPr>
        <w:t xml:space="preserve"> John of God</w:t>
      </w:r>
      <w:r w:rsidR="00784C36">
        <w:rPr>
          <w:b/>
          <w:bCs/>
        </w:rPr>
        <w:t xml:space="preserve"> at</w:t>
      </w:r>
      <w:r w:rsidR="00E1428A">
        <w:rPr>
          <w:b/>
          <w:bCs/>
        </w:rPr>
        <w:t xml:space="preserve"> Marylands School and Hebron Trust</w:t>
      </w:r>
    </w:p>
    <w:p w14:paraId="62B8A125" w14:textId="77777777" w:rsidR="00A01B56" w:rsidRPr="008133ED" w:rsidRDefault="00A01B56" w:rsidP="00736E4E">
      <w:pPr>
        <w:rPr>
          <w:sz w:val="20"/>
          <w:szCs w:val="12"/>
        </w:rPr>
      </w:pPr>
    </w:p>
    <w:p w14:paraId="600AF71C" w14:textId="787F5361" w:rsidR="00C52476" w:rsidRPr="008133ED" w:rsidRDefault="008133ED" w:rsidP="00736E4E">
      <w:pPr>
        <w:rPr>
          <w:sz w:val="20"/>
          <w:szCs w:val="12"/>
        </w:rPr>
      </w:pPr>
      <w:r w:rsidRPr="008133ED">
        <w:rPr>
          <w:noProof/>
          <w:sz w:val="20"/>
          <w:szCs w:val="12"/>
          <w:lang w:val="en-NZ" w:eastAsia="en-NZ"/>
        </w:rPr>
        <mc:AlternateContent>
          <mc:Choice Requires="wps">
            <w:drawing>
              <wp:anchor distT="0" distB="0" distL="114300" distR="114300" simplePos="0" relativeHeight="252035072" behindDoc="1" locked="0" layoutInCell="1" allowOverlap="1" wp14:anchorId="4A73E37D" wp14:editId="7344DA2C">
                <wp:simplePos x="0" y="0"/>
                <wp:positionH relativeFrom="margin">
                  <wp:posOffset>2112010</wp:posOffset>
                </wp:positionH>
                <wp:positionV relativeFrom="paragraph">
                  <wp:posOffset>197807</wp:posOffset>
                </wp:positionV>
                <wp:extent cx="3611880" cy="1522095"/>
                <wp:effectExtent l="0" t="0" r="7620" b="1905"/>
                <wp:wrapNone/>
                <wp:docPr id="1775394743" name="Rectangle 1775394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52209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B0920B" id="Rectangle 1775394743" o:spid="_x0000_s1026" style="position:absolute;margin-left:166.3pt;margin-top:15.6pt;width:284.4pt;height:119.85pt;z-index:-25128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" fillcolor="#c0f4b2" stroked="f" strokeweight="1pt">
                <w10:wrap anchorx="margin"/>
              </v:rect>
            </w:pict>
          </mc:Fallback>
        </mc:AlternateContent>
      </w:r>
    </w:p>
    <w:p w14:paraId="1FB6E044" w14:textId="0D9A6E1F" w:rsidR="004E641C" w:rsidRDefault="00E1428A" w:rsidP="008133ED">
      <w:r w:rsidRPr="004E641C">
        <w:rPr>
          <w:noProof/>
        </w:rPr>
        <w:drawing>
          <wp:anchor distT="0" distB="0" distL="114300" distR="114300" simplePos="0" relativeHeight="252036096" behindDoc="0" locked="0" layoutInCell="1" allowOverlap="1" wp14:anchorId="04AF5708" wp14:editId="2520CF26">
            <wp:simplePos x="0" y="0"/>
            <wp:positionH relativeFrom="margin">
              <wp:align>left</wp:align>
            </wp:positionH>
            <wp:positionV relativeFrom="paragraph">
              <wp:posOffset>328248</wp:posOffset>
            </wp:positionV>
            <wp:extent cx="1609725" cy="1167435"/>
            <wp:effectExtent l="0" t="0" r="0" b="0"/>
            <wp:wrapNone/>
            <wp:docPr id="1625021914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1914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1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41C">
        <w:t xml:space="preserve">A </w:t>
      </w:r>
      <w:r w:rsidR="004E641C" w:rsidRPr="004E641C">
        <w:rPr>
          <w:b/>
          <w:bCs/>
        </w:rPr>
        <w:t>summary</w:t>
      </w:r>
      <w:r w:rsidR="004E641C">
        <w:t>:</w:t>
      </w:r>
    </w:p>
    <w:p w14:paraId="044DDE10" w14:textId="77777777" w:rsidR="008133ED" w:rsidRPr="008133ED" w:rsidRDefault="008133ED" w:rsidP="008133ED">
      <w:pPr>
        <w:rPr>
          <w:sz w:val="22"/>
          <w:szCs w:val="14"/>
        </w:rPr>
      </w:pPr>
    </w:p>
    <w:p w14:paraId="45C6442E" w14:textId="4ACDA336" w:rsidR="004E641C" w:rsidRDefault="004E641C" w:rsidP="008133ED">
      <w:pPr>
        <w:pStyle w:val="Listtoplevel"/>
        <w:spacing w:before="0"/>
      </w:pPr>
      <w:r>
        <w:t>is shorter than the main report</w:t>
      </w:r>
    </w:p>
    <w:p w14:paraId="2F294669" w14:textId="77777777" w:rsidR="008133ED" w:rsidRPr="008133ED" w:rsidRDefault="008133ED" w:rsidP="008133ED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</w:rPr>
      </w:pPr>
    </w:p>
    <w:p w14:paraId="62326A62" w14:textId="670E932B" w:rsidR="004E641C" w:rsidRDefault="004E641C" w:rsidP="008133ED">
      <w:pPr>
        <w:pStyle w:val="Listtoplevel"/>
        <w:spacing w:before="0"/>
      </w:pPr>
      <w:r>
        <w:t>says the most important things.</w:t>
      </w:r>
    </w:p>
    <w:p w14:paraId="43280AFE" w14:textId="07229FB7" w:rsidR="004E641C" w:rsidRPr="00E1428A" w:rsidRDefault="004E641C" w:rsidP="00736E4E">
      <w:pPr>
        <w:rPr>
          <w:sz w:val="26"/>
          <w:szCs w:val="18"/>
        </w:rPr>
      </w:pPr>
    </w:p>
    <w:p w14:paraId="71DD3692" w14:textId="27BAB78E" w:rsidR="008133ED" w:rsidRDefault="008133ED">
      <w:pPr>
        <w:spacing w:line="240" w:lineRule="auto"/>
        <w:ind w:left="0"/>
      </w:pPr>
    </w:p>
    <w:p w14:paraId="49607A41" w14:textId="3530C81E" w:rsidR="00A01B56" w:rsidRDefault="006C5D57" w:rsidP="00A01B56">
      <w:r>
        <w:rPr>
          <w:noProof/>
        </w:rPr>
        <w:drawing>
          <wp:anchor distT="0" distB="0" distL="114300" distR="114300" simplePos="0" relativeHeight="252237824" behindDoc="0" locked="0" layoutInCell="1" allowOverlap="1" wp14:anchorId="53D5A247" wp14:editId="33AB04C0">
            <wp:simplePos x="0" y="0"/>
            <wp:positionH relativeFrom="margin">
              <wp:posOffset>-314960</wp:posOffset>
            </wp:positionH>
            <wp:positionV relativeFrom="paragraph">
              <wp:posOffset>101600</wp:posOffset>
            </wp:positionV>
            <wp:extent cx="2416175" cy="2398395"/>
            <wp:effectExtent l="0" t="0" r="3175" b="1905"/>
            <wp:wrapNone/>
            <wp:docPr id="624830907" name="Picture 1" descr="Black and white photograph image of Maryland School complex which is at the top of the page and St Joseph’s Orphanage in at the bottom right.&#10;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830907" name="Picture 1" descr="Black and white photograph image of Maryland School complex which is at the top of the page and St Joseph’s Orphanage in at the bottom right.&#10; &#10;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1B56">
        <w:t>The report is about abuse that happened at:</w:t>
      </w:r>
    </w:p>
    <w:p w14:paraId="153EDBAB" w14:textId="77777777" w:rsidR="00A01B56" w:rsidRDefault="00A01B56" w:rsidP="00A01B56">
      <w:pPr>
        <w:pStyle w:val="Listtoplevel"/>
      </w:pPr>
      <w:r>
        <w:t>a school called Marylands School</w:t>
      </w:r>
    </w:p>
    <w:p w14:paraId="277DF09C" w14:textId="20272D43" w:rsidR="00A01B56" w:rsidRPr="008133ED" w:rsidRDefault="008F6F85" w:rsidP="00A01B56">
      <w:pPr>
        <w:pStyle w:val="Listtoplevel"/>
      </w:pPr>
      <w:r w:rsidRPr="008133ED">
        <w:t xml:space="preserve">places </w:t>
      </w:r>
      <w:r w:rsidR="00A01B56" w:rsidRPr="008133ED">
        <w:t xml:space="preserve">young people were sent to live </w:t>
      </w:r>
      <w:r w:rsidRPr="008133ED">
        <w:t xml:space="preserve">or attend programmes at </w:t>
      </w:r>
      <w:r w:rsidR="00A01B56" w:rsidRPr="008133ED">
        <w:t>called the Hebron Trust.</w:t>
      </w:r>
    </w:p>
    <w:p w14:paraId="628CC58E" w14:textId="774A0105" w:rsidR="00C52476" w:rsidRDefault="008133ED" w:rsidP="008133ED">
      <w:pPr>
        <w:pStyle w:val="Listtoplevel"/>
        <w:numPr>
          <w:ilvl w:val="0"/>
          <w:numId w:val="0"/>
        </w:numPr>
        <w:ind w:left="3686"/>
      </w:pPr>
      <w:r>
        <w:lastRenderedPageBreak/>
        <w:drawing>
          <wp:anchor distT="0" distB="0" distL="114300" distR="114300" simplePos="0" relativeHeight="252030976" behindDoc="1" locked="0" layoutInCell="1" allowOverlap="1" wp14:anchorId="2188B55B" wp14:editId="164EAE55">
            <wp:simplePos x="0" y="0"/>
            <wp:positionH relativeFrom="margin">
              <wp:posOffset>354330</wp:posOffset>
            </wp:positionH>
            <wp:positionV relativeFrom="paragraph">
              <wp:posOffset>-273685</wp:posOffset>
            </wp:positionV>
            <wp:extent cx="725805" cy="1719580"/>
            <wp:effectExtent l="0" t="0" r="0" b="0"/>
            <wp:wrapNone/>
            <wp:docPr id="1161258394" name="Picture 1161258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258394" name="Picture 11612583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476">
        <w:t>Both of these places were run by a group called the Order of the Brothers of S</w:t>
      </w:r>
      <w:r w:rsidR="00784C36">
        <w:t>ain</w:t>
      </w:r>
      <w:r w:rsidR="00C52476">
        <w:t>t John of God.</w:t>
      </w:r>
    </w:p>
    <w:p w14:paraId="4D83C681" w14:textId="77777777" w:rsidR="00C52476" w:rsidRDefault="00C52476" w:rsidP="00736E4E"/>
    <w:p w14:paraId="53632E9C" w14:textId="77777777" w:rsidR="003948C1" w:rsidRDefault="00E1428A" w:rsidP="00736E4E">
      <w:r w:rsidRPr="002964F9">
        <w:rPr>
          <w:noProof/>
        </w:rPr>
        <w:drawing>
          <wp:anchor distT="0" distB="0" distL="114300" distR="114300" simplePos="0" relativeHeight="251800576" behindDoc="0" locked="0" layoutInCell="1" allowOverlap="1" wp14:anchorId="2B731D2A" wp14:editId="3122922E">
            <wp:simplePos x="0" y="0"/>
            <wp:positionH relativeFrom="margin">
              <wp:posOffset>-146712</wp:posOffset>
            </wp:positionH>
            <wp:positionV relativeFrom="paragraph">
              <wp:posOffset>181137</wp:posOffset>
            </wp:positionV>
            <wp:extent cx="1733550" cy="1733550"/>
            <wp:effectExtent l="0" t="0" r="0" b="0"/>
            <wp:wrapNone/>
            <wp:docPr id="3557088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7088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FFF828" w14:textId="55C1ABFF" w:rsidR="00C52476" w:rsidRDefault="00C52476" w:rsidP="00736E4E">
      <w:r>
        <w:t>The Order of the Brothers of S</w:t>
      </w:r>
      <w:r w:rsidR="00784C36">
        <w:t>ain</w:t>
      </w:r>
      <w:r>
        <w:t xml:space="preserve">t John of God is part of the Catholic </w:t>
      </w:r>
      <w:r w:rsidR="005C6FF8">
        <w:t>Church</w:t>
      </w:r>
      <w:r>
        <w:t>.</w:t>
      </w:r>
    </w:p>
    <w:p w14:paraId="5CDFD612" w14:textId="77777777" w:rsidR="00C52476" w:rsidRDefault="00C52476" w:rsidP="00736E4E"/>
    <w:p w14:paraId="12244B94" w14:textId="77777777" w:rsidR="00C52476" w:rsidRDefault="00FD4911" w:rsidP="00736E4E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73312" behindDoc="1" locked="0" layoutInCell="1" allowOverlap="1" wp14:anchorId="034E1DC7" wp14:editId="66D912F6">
                <wp:simplePos x="0" y="0"/>
                <wp:positionH relativeFrom="margin">
                  <wp:align>right</wp:align>
                </wp:positionH>
                <wp:positionV relativeFrom="paragraph">
                  <wp:posOffset>285750</wp:posOffset>
                </wp:positionV>
                <wp:extent cx="3611880" cy="1066800"/>
                <wp:effectExtent l="0" t="0" r="7620" b="0"/>
                <wp:wrapNone/>
                <wp:docPr id="54114353" name="Rectangle 54114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066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777A7" id="Rectangle 54114353" o:spid="_x0000_s1026" style="position:absolute;margin-left:233.2pt;margin-top:22.5pt;width:284.4pt;height:84pt;z-index:-251143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" fillcolor="#fff2cc [663]" stroked="f" strokeweight="1pt">
                <w10:wrap anchorx="margin"/>
              </v:rect>
            </w:pict>
          </mc:Fallback>
        </mc:AlternateContent>
      </w:r>
    </w:p>
    <w:p w14:paraId="15B3D1D3" w14:textId="77777777" w:rsidR="008133ED" w:rsidRDefault="00E1428A" w:rsidP="00736E4E">
      <w:r w:rsidRPr="004E641C">
        <w:rPr>
          <w:noProof/>
        </w:rPr>
        <w:drawing>
          <wp:anchor distT="0" distB="0" distL="114300" distR="114300" simplePos="0" relativeHeight="252106752" behindDoc="0" locked="0" layoutInCell="1" allowOverlap="1" wp14:anchorId="30B96600" wp14:editId="01E7B54A">
            <wp:simplePos x="0" y="0"/>
            <wp:positionH relativeFrom="margin">
              <wp:align>left</wp:align>
            </wp:positionH>
            <wp:positionV relativeFrom="paragraph">
              <wp:posOffset>9326</wp:posOffset>
            </wp:positionV>
            <wp:extent cx="1609725" cy="1167435"/>
            <wp:effectExtent l="0" t="0" r="0" b="0"/>
            <wp:wrapNone/>
            <wp:docPr id="851736931" name="Picture 8517369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36931" name="Picture 8517369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1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476">
        <w:t>In this document we will call the Order of the Brothers of S</w:t>
      </w:r>
      <w:r w:rsidR="00784C36">
        <w:t>aint</w:t>
      </w:r>
      <w:r w:rsidR="00C52476">
        <w:t xml:space="preserve"> John</w:t>
      </w:r>
      <w:r w:rsidR="002C1F9B">
        <w:t xml:space="preserve"> </w:t>
      </w:r>
    </w:p>
    <w:p w14:paraId="15743AD8" w14:textId="6836B467" w:rsidR="00C52476" w:rsidRDefault="00C52476" w:rsidP="00736E4E">
      <w:r>
        <w:t xml:space="preserve">of God the </w:t>
      </w:r>
      <w:r w:rsidRPr="00784C36">
        <w:rPr>
          <w:b/>
          <w:bCs/>
        </w:rPr>
        <w:t>Order</w:t>
      </w:r>
      <w:r>
        <w:t>.</w:t>
      </w:r>
    </w:p>
    <w:p w14:paraId="27022E49" w14:textId="77777777" w:rsidR="00C52476" w:rsidRDefault="00C52476" w:rsidP="00736E4E"/>
    <w:p w14:paraId="19B67ABE" w14:textId="38CB9669" w:rsidR="00C52476" w:rsidRDefault="008133ED" w:rsidP="00736E4E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1077711A" wp14:editId="3BEC5052">
                <wp:simplePos x="0" y="0"/>
                <wp:positionH relativeFrom="margin">
                  <wp:posOffset>2172970</wp:posOffset>
                </wp:positionH>
                <wp:positionV relativeFrom="paragraph">
                  <wp:posOffset>298763</wp:posOffset>
                </wp:positionV>
                <wp:extent cx="3611880" cy="3095625"/>
                <wp:effectExtent l="0" t="0" r="7620" b="9525"/>
                <wp:wrapNone/>
                <wp:docPr id="361462276" name="Rectangle 361462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30956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06E39" id="Rectangle 361462276" o:spid="_x0000_s1026" style="position:absolute;margin-left:171.1pt;margin-top:23.5pt;width:284.4pt;height:243.75pt;z-index:-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" fillcolor="#c0f4b2" stroked="f" strokeweight="1pt">
                <w10:wrap anchorx="margin"/>
              </v:rect>
            </w:pict>
          </mc:Fallback>
        </mc:AlternateContent>
      </w:r>
    </w:p>
    <w:p w14:paraId="088F84CC" w14:textId="236019D4" w:rsidR="00C52476" w:rsidRDefault="004E641C" w:rsidP="00736E4E">
      <w:r>
        <w:rPr>
          <w:noProof/>
        </w:rPr>
        <w:drawing>
          <wp:anchor distT="0" distB="0" distL="114300" distR="114300" simplePos="0" relativeHeight="252033024" behindDoc="0" locked="0" layoutInCell="1" allowOverlap="1" wp14:anchorId="54F01E64" wp14:editId="2CDBA8CE">
            <wp:simplePos x="0" y="0"/>
            <wp:positionH relativeFrom="margin">
              <wp:posOffset>218147</wp:posOffset>
            </wp:positionH>
            <wp:positionV relativeFrom="paragraph">
              <wp:posOffset>64145</wp:posOffset>
            </wp:positionV>
            <wp:extent cx="1222744" cy="2896160"/>
            <wp:effectExtent l="0" t="0" r="0" b="0"/>
            <wp:wrapNone/>
            <wp:docPr id="1760475014" name="Picture 17604750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475014" name="Picture 17604750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744" cy="28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476">
        <w:t xml:space="preserve">Members of the Order are called </w:t>
      </w:r>
      <w:r w:rsidR="00C52476" w:rsidRPr="002964F9">
        <w:rPr>
          <w:b/>
          <w:bCs/>
        </w:rPr>
        <w:t>Brothers</w:t>
      </w:r>
      <w:r w:rsidR="00C52476">
        <w:t>.</w:t>
      </w:r>
    </w:p>
    <w:p w14:paraId="04E63B50" w14:textId="77777777" w:rsidR="00C52476" w:rsidRDefault="00C52476" w:rsidP="00736E4E"/>
    <w:p w14:paraId="0F7E1E31" w14:textId="77777777" w:rsidR="00C52476" w:rsidRDefault="00C52476" w:rsidP="00736E4E"/>
    <w:p w14:paraId="74590521" w14:textId="77777777" w:rsidR="00C52476" w:rsidRDefault="00C52476" w:rsidP="00736E4E">
      <w:r>
        <w:t>This does not mean they:</w:t>
      </w:r>
    </w:p>
    <w:p w14:paraId="1626C032" w14:textId="77777777" w:rsidR="00C52476" w:rsidRDefault="00C52476" w:rsidP="00C52476">
      <w:pPr>
        <w:pStyle w:val="Listtoplevel"/>
      </w:pPr>
      <w:r>
        <w:t>have the same parents</w:t>
      </w:r>
    </w:p>
    <w:p w14:paraId="67A805B8" w14:textId="77777777" w:rsidR="00C52476" w:rsidRDefault="00C52476" w:rsidP="00C52476">
      <w:pPr>
        <w:pStyle w:val="Listtoplevel"/>
      </w:pPr>
      <w:r>
        <w:t>are related.</w:t>
      </w:r>
    </w:p>
    <w:p w14:paraId="33F04F97" w14:textId="77777777" w:rsidR="00124EA8" w:rsidRDefault="006B49C4" w:rsidP="00124EA8">
      <w:pPr>
        <w:pStyle w:val="Heading1"/>
      </w:pPr>
      <w:r>
        <w:lastRenderedPageBreak/>
        <w:t>Marylands School</w:t>
      </w:r>
    </w:p>
    <w:p w14:paraId="252A3557" w14:textId="77777777" w:rsidR="00124EA8" w:rsidRDefault="00E72791" w:rsidP="00124EA8">
      <w:r>
        <w:rPr>
          <w:noProof/>
        </w:rPr>
        <w:drawing>
          <wp:anchor distT="0" distB="0" distL="114300" distR="114300" simplePos="0" relativeHeight="252093440" behindDoc="0" locked="0" layoutInCell="1" allowOverlap="1" wp14:anchorId="72DD3E89" wp14:editId="27A2D53F">
            <wp:simplePos x="0" y="0"/>
            <wp:positionH relativeFrom="margin">
              <wp:posOffset>-107005</wp:posOffset>
            </wp:positionH>
            <wp:positionV relativeFrom="paragraph">
              <wp:posOffset>347574</wp:posOffset>
            </wp:positionV>
            <wp:extent cx="1903442" cy="1285853"/>
            <wp:effectExtent l="0" t="0" r="1905" b="0"/>
            <wp:wrapNone/>
            <wp:docPr id="1465155986" name="Picture 1465155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55986" name="Picture 14651559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42" cy="128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D0A25" w14:textId="77777777" w:rsidR="00124EA8" w:rsidRPr="00124EA8" w:rsidRDefault="00124EA8" w:rsidP="00124EA8"/>
    <w:p w14:paraId="298B087B" w14:textId="77777777" w:rsidR="006B49C4" w:rsidRDefault="006B49C4" w:rsidP="006B49C4">
      <w:r>
        <w:t>Marylands School was:</w:t>
      </w:r>
    </w:p>
    <w:p w14:paraId="55D124C2" w14:textId="77777777" w:rsidR="006B49C4" w:rsidRDefault="006B49C4" w:rsidP="006B49C4">
      <w:pPr>
        <w:pStyle w:val="Listtoplevel"/>
      </w:pPr>
      <w:r>
        <w:t>a school for disabled boys</w:t>
      </w:r>
    </w:p>
    <w:p w14:paraId="537C0AA8" w14:textId="77777777" w:rsidR="006B49C4" w:rsidRDefault="00E72791" w:rsidP="006B49C4">
      <w:pPr>
        <w:pStyle w:val="Listtoplevel"/>
      </w:pPr>
      <w:r>
        <w:rPr>
          <w:lang w:eastAsia="en-GB"/>
        </w:rPr>
        <mc:AlternateContent>
          <mc:Choice Requires="wpg">
            <w:drawing>
              <wp:anchor distT="0" distB="0" distL="114300" distR="114300" simplePos="0" relativeHeight="252179456" behindDoc="0" locked="0" layoutInCell="1" allowOverlap="1" wp14:anchorId="35F79D09" wp14:editId="4D61450D">
                <wp:simplePos x="0" y="0"/>
                <wp:positionH relativeFrom="column">
                  <wp:posOffset>271780</wp:posOffset>
                </wp:positionH>
                <wp:positionV relativeFrom="paragraph">
                  <wp:posOffset>112855</wp:posOffset>
                </wp:positionV>
                <wp:extent cx="953310" cy="1371600"/>
                <wp:effectExtent l="0" t="0" r="0" b="0"/>
                <wp:wrapNone/>
                <wp:docPr id="509031538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310" cy="1371600"/>
                          <a:chOff x="0" y="0"/>
                          <a:chExt cx="1276350" cy="1771650"/>
                        </a:xfrm>
                      </wpg:grpSpPr>
                      <pic:pic xmlns:pic="http://schemas.openxmlformats.org/drawingml/2006/picture">
                        <pic:nvPicPr>
                          <pic:cNvPr id="1397447081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02481158" name="Arrow: Left 5"/>
                        <wps:cNvSpPr/>
                        <wps:spPr>
                          <a:xfrm>
                            <a:off x="742950" y="1152525"/>
                            <a:ext cx="247650" cy="133350"/>
                          </a:xfrm>
                          <a:prstGeom prst="lef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7DCA50" id="Group 6" o:spid="_x0000_s1026" alt="&quot;&quot;" style="position:absolute;margin-left:21.4pt;margin-top:8.9pt;width:75.05pt;height:108pt;z-index:252179456;mso-width-relative:margin;mso-height-relative:margin" coordsize="12763,17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">
                <v:shape id="Picture 4" o:spid="_x0000_s1027" type="#_x0000_t75" style="position:absolute;width:12763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">
                  <v:imagedata r:id="rId63" o:title="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5" o:spid="_x0000_s1028" type="#_x0000_t66" style="position:absolute;left:7429;top:11525;width:2477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" adj="5815" fillcolor="red" strokecolor="red" strokeweight="1pt"/>
              </v:group>
            </w:pict>
          </mc:Fallback>
        </mc:AlternateContent>
      </w:r>
      <w:r w:rsidR="006B49C4">
        <w:t>started in 1955</w:t>
      </w:r>
    </w:p>
    <w:p w14:paraId="58B1A340" w14:textId="77777777" w:rsidR="006B49C4" w:rsidRDefault="006B49C4" w:rsidP="006B49C4">
      <w:pPr>
        <w:pStyle w:val="Listtoplevel"/>
      </w:pPr>
      <w:r>
        <w:t>in Christchurch.</w:t>
      </w:r>
    </w:p>
    <w:p w14:paraId="31D0AE62" w14:textId="77777777" w:rsidR="006B49C4" w:rsidRDefault="006B49C4" w:rsidP="00D67451"/>
    <w:p w14:paraId="2DBEC12A" w14:textId="77777777" w:rsidR="006B49C4" w:rsidRDefault="00F36CA4" w:rsidP="00D67451">
      <w:r w:rsidRPr="00F36CA4">
        <w:rPr>
          <w:noProof/>
        </w:rPr>
        <w:drawing>
          <wp:anchor distT="0" distB="0" distL="114300" distR="114300" simplePos="0" relativeHeight="251804672" behindDoc="0" locked="0" layoutInCell="1" allowOverlap="1" wp14:anchorId="589B1852" wp14:editId="017A56D1">
            <wp:simplePos x="0" y="0"/>
            <wp:positionH relativeFrom="margin">
              <wp:align>left</wp:align>
            </wp:positionH>
            <wp:positionV relativeFrom="paragraph">
              <wp:posOffset>116205</wp:posOffset>
            </wp:positionV>
            <wp:extent cx="1571625" cy="1150567"/>
            <wp:effectExtent l="0" t="0" r="0" b="0"/>
            <wp:wrapNone/>
            <wp:docPr id="1256787923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787923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22" cy="115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0540C0" w14:textId="77777777" w:rsidR="00101365" w:rsidRDefault="00F36CA4" w:rsidP="00D67451">
      <w:r>
        <w:rPr>
          <w:noProof/>
        </w:rPr>
        <w:drawing>
          <wp:anchor distT="0" distB="0" distL="114300" distR="114300" simplePos="0" relativeHeight="251805696" behindDoc="0" locked="0" layoutInCell="1" allowOverlap="1" wp14:anchorId="2C7D188E" wp14:editId="1BFAD998">
            <wp:simplePos x="0" y="0"/>
            <wp:positionH relativeFrom="column">
              <wp:posOffset>1009650</wp:posOffset>
            </wp:positionH>
            <wp:positionV relativeFrom="paragraph">
              <wp:posOffset>499110</wp:posOffset>
            </wp:positionV>
            <wp:extent cx="714375" cy="714375"/>
            <wp:effectExtent l="0" t="0" r="0" b="0"/>
            <wp:wrapNone/>
            <wp:docPr id="144498053" name="Graphic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8053" name="Graphic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t xml:space="preserve">Until the 1980s the </w:t>
      </w:r>
      <w:r w:rsidR="00CA2CFB">
        <w:t xml:space="preserve">Government </w:t>
      </w:r>
      <w:r w:rsidR="00101365">
        <w:t>thought disabled children should not stay with their family.</w:t>
      </w:r>
    </w:p>
    <w:p w14:paraId="0691CD16" w14:textId="77777777" w:rsidR="00101365" w:rsidRDefault="00101365" w:rsidP="00D67451"/>
    <w:p w14:paraId="22757579" w14:textId="77777777" w:rsidR="00F36CA4" w:rsidRDefault="00F36CA4" w:rsidP="00D67451"/>
    <w:p w14:paraId="0F286A71" w14:textId="77777777" w:rsidR="006B49C4" w:rsidRDefault="00F36CA4" w:rsidP="00D67451">
      <w:r>
        <w:rPr>
          <w:noProof/>
        </w:rPr>
        <w:drawing>
          <wp:anchor distT="0" distB="0" distL="114300" distR="114300" simplePos="0" relativeHeight="251803648" behindDoc="0" locked="0" layoutInCell="1" allowOverlap="1" wp14:anchorId="3414AD6A" wp14:editId="66BA812F">
            <wp:simplePos x="0" y="0"/>
            <wp:positionH relativeFrom="margin">
              <wp:posOffset>0</wp:posOffset>
            </wp:positionH>
            <wp:positionV relativeFrom="paragraph">
              <wp:posOffset>318135</wp:posOffset>
            </wp:positionV>
            <wp:extent cx="1609725" cy="1555331"/>
            <wp:effectExtent l="0" t="0" r="0" b="6985"/>
            <wp:wrapNone/>
            <wp:docPr id="152134764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34764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55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9C4">
        <w:t>The boys lived at the school away from their:</w:t>
      </w:r>
    </w:p>
    <w:p w14:paraId="1C882F78" w14:textId="77777777" w:rsidR="006B49C4" w:rsidRDefault="006B49C4" w:rsidP="006B49C4">
      <w:pPr>
        <w:pStyle w:val="Listtoplevel"/>
      </w:pPr>
      <w:r>
        <w:t>families</w:t>
      </w:r>
    </w:p>
    <w:p w14:paraId="2F91CDD6" w14:textId="77777777" w:rsidR="006B49C4" w:rsidRDefault="006B49C4" w:rsidP="006B49C4">
      <w:pPr>
        <w:pStyle w:val="Listtoplevel"/>
      </w:pPr>
      <w:r>
        <w:t>communities.</w:t>
      </w:r>
    </w:p>
    <w:p w14:paraId="079249E9" w14:textId="77777777" w:rsidR="006B49C4" w:rsidRDefault="006B49C4" w:rsidP="00D67451"/>
    <w:p w14:paraId="122A27D8" w14:textId="77777777" w:rsidR="006B49C4" w:rsidRDefault="006B49C4" w:rsidP="00D67451"/>
    <w:p w14:paraId="764745C8" w14:textId="77777777" w:rsidR="006B49C4" w:rsidRDefault="00C36CB2" w:rsidP="00D67451">
      <w:r w:rsidRPr="00C36CB2"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724D95AD" wp14:editId="53A11BF6">
            <wp:simplePos x="0" y="0"/>
            <wp:positionH relativeFrom="margin">
              <wp:align>left</wp:align>
            </wp:positionH>
            <wp:positionV relativeFrom="paragraph">
              <wp:posOffset>391160</wp:posOffset>
            </wp:positionV>
            <wp:extent cx="1396264" cy="1809750"/>
            <wp:effectExtent l="0" t="0" r="0" b="0"/>
            <wp:wrapNone/>
            <wp:docPr id="93538339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38339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264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D4911">
        <w:rPr>
          <w:noProof/>
        </w:rPr>
        <w:t>The way the boys were sent to the school</w:t>
      </w:r>
      <w:r w:rsidR="006B49C4">
        <w:t xml:space="preserve"> showed that how people thought at the time included:</w:t>
      </w:r>
    </w:p>
    <w:p w14:paraId="274D1254" w14:textId="77777777" w:rsidR="006B49C4" w:rsidRPr="00F36CA4" w:rsidRDefault="006B49C4" w:rsidP="006B49C4">
      <w:pPr>
        <w:pStyle w:val="Listtoplevel"/>
        <w:rPr>
          <w:b/>
          <w:bCs/>
        </w:rPr>
      </w:pPr>
      <w:r w:rsidRPr="00F36CA4">
        <w:rPr>
          <w:b/>
          <w:bCs/>
        </w:rPr>
        <w:t>ableism</w:t>
      </w:r>
    </w:p>
    <w:p w14:paraId="52C4DFFB" w14:textId="77777777" w:rsidR="006B49C4" w:rsidRDefault="006B49C4" w:rsidP="006B49C4">
      <w:pPr>
        <w:pStyle w:val="Listtoplevel"/>
      </w:pPr>
      <w:r w:rsidRPr="00F36CA4">
        <w:rPr>
          <w:b/>
          <w:bCs/>
        </w:rPr>
        <w:t>eugenics</w:t>
      </w:r>
      <w:r>
        <w:t>.</w:t>
      </w:r>
    </w:p>
    <w:p w14:paraId="65D17440" w14:textId="77777777" w:rsidR="006B49C4" w:rsidRPr="00FD4911" w:rsidRDefault="006B49C4" w:rsidP="00D67451">
      <w:pPr>
        <w:rPr>
          <w:sz w:val="28"/>
          <w:szCs w:val="22"/>
        </w:rPr>
      </w:pPr>
    </w:p>
    <w:p w14:paraId="2F65B3D0" w14:textId="77777777" w:rsidR="006B49C4" w:rsidRPr="00FD4911" w:rsidRDefault="00E72791" w:rsidP="00D67451">
      <w:pPr>
        <w:rPr>
          <w:sz w:val="28"/>
          <w:szCs w:val="22"/>
        </w:rPr>
      </w:pPr>
      <w:r w:rsidRPr="00FD4911">
        <w:rPr>
          <w:noProof/>
          <w:sz w:val="28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6D82FA8A" wp14:editId="54D27911">
                <wp:simplePos x="0" y="0"/>
                <wp:positionH relativeFrom="margin">
                  <wp:posOffset>2112010</wp:posOffset>
                </wp:positionH>
                <wp:positionV relativeFrom="paragraph">
                  <wp:posOffset>295072</wp:posOffset>
                </wp:positionV>
                <wp:extent cx="3611880" cy="1009650"/>
                <wp:effectExtent l="0" t="0" r="7620" b="0"/>
                <wp:wrapNone/>
                <wp:docPr id="1146335725" name="Rectangle 1146335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0096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A47BE" id="Rectangle 1146335725" o:spid="_x0000_s1026" style="position:absolute;margin-left:166.3pt;margin-top:23.25pt;width:284.4pt;height:79.5pt;z-index:-25150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" fillcolor="#c0f4b2" stroked="f" strokeweight="1pt">
                <w10:wrap anchorx="margin"/>
              </v:rect>
            </w:pict>
          </mc:Fallback>
        </mc:AlternateContent>
      </w:r>
      <w:r w:rsidR="00C36CB2" w:rsidRPr="00FD4911">
        <w:rPr>
          <w:b/>
          <w:bCs/>
          <w:noProof/>
          <w:sz w:val="28"/>
          <w:szCs w:val="22"/>
        </w:rPr>
        <w:drawing>
          <wp:anchor distT="0" distB="0" distL="114300" distR="114300" simplePos="0" relativeHeight="251813888" behindDoc="0" locked="0" layoutInCell="1" allowOverlap="1" wp14:anchorId="297B619C" wp14:editId="121891E1">
            <wp:simplePos x="0" y="0"/>
            <wp:positionH relativeFrom="margin">
              <wp:posOffset>-228600</wp:posOffset>
            </wp:positionH>
            <wp:positionV relativeFrom="paragraph">
              <wp:posOffset>229870</wp:posOffset>
            </wp:positionV>
            <wp:extent cx="1924050" cy="1234748"/>
            <wp:effectExtent l="0" t="0" r="0" b="3810"/>
            <wp:wrapNone/>
            <wp:docPr id="1346103392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103392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3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AFF000" w14:textId="77777777" w:rsidR="006B49C4" w:rsidRDefault="006B49C4" w:rsidP="00D67451">
      <w:r w:rsidRPr="00F36CA4">
        <w:rPr>
          <w:b/>
          <w:bCs/>
        </w:rPr>
        <w:t>Ableism</w:t>
      </w:r>
      <w:r>
        <w:t xml:space="preserve"> is the idea that disabled people are less important than other people.</w:t>
      </w:r>
    </w:p>
    <w:p w14:paraId="57972E1A" w14:textId="77777777" w:rsidR="006B49C4" w:rsidRPr="00FD4911" w:rsidRDefault="006B49C4" w:rsidP="00D67451">
      <w:pPr>
        <w:rPr>
          <w:sz w:val="22"/>
          <w:szCs w:val="18"/>
        </w:rPr>
      </w:pPr>
    </w:p>
    <w:p w14:paraId="5DD09042" w14:textId="77777777" w:rsidR="006B49C4" w:rsidRPr="00FD4911" w:rsidRDefault="00E72791" w:rsidP="00D67451">
      <w:pPr>
        <w:rPr>
          <w:sz w:val="22"/>
          <w:szCs w:val="18"/>
        </w:rPr>
      </w:pPr>
      <w:r w:rsidRPr="00FD4911">
        <w:rPr>
          <w:noProof/>
          <w:sz w:val="22"/>
          <w:szCs w:val="18"/>
          <w:lang w:val="en-NZ" w:eastAsia="en-NZ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5E115D64" wp14:editId="5B38B498">
                <wp:simplePos x="0" y="0"/>
                <wp:positionH relativeFrom="margin">
                  <wp:posOffset>2112010</wp:posOffset>
                </wp:positionH>
                <wp:positionV relativeFrom="paragraph">
                  <wp:posOffset>222682</wp:posOffset>
                </wp:positionV>
                <wp:extent cx="3611880" cy="4343400"/>
                <wp:effectExtent l="0" t="0" r="7620" b="0"/>
                <wp:wrapNone/>
                <wp:docPr id="1609451579" name="Rectangle 1609451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434340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524A8E" id="Rectangle 1609451579" o:spid="_x0000_s1026" style="position:absolute;margin-left:166.3pt;margin-top:17.55pt;width:284.4pt;height:342pt;z-index:-25150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" fillcolor="#c0f4b2" stroked="f" strokeweight="1pt">
                <w10:wrap anchorx="margin"/>
              </v:rect>
            </w:pict>
          </mc:Fallback>
        </mc:AlternateContent>
      </w:r>
    </w:p>
    <w:p w14:paraId="253B14A3" w14:textId="77777777" w:rsidR="006B49C4" w:rsidRDefault="006B49C4" w:rsidP="00D67451">
      <w:r w:rsidRPr="00C36CB2">
        <w:rPr>
          <w:b/>
          <w:bCs/>
        </w:rPr>
        <w:t>Eugenics</w:t>
      </w:r>
      <w:r>
        <w:t xml:space="preserve"> is</w:t>
      </w:r>
      <w:r w:rsidR="000A325B">
        <w:t xml:space="preserve"> the idea that:</w:t>
      </w:r>
    </w:p>
    <w:p w14:paraId="669370D4" w14:textId="77777777" w:rsidR="000A325B" w:rsidRDefault="00C36CB2" w:rsidP="00C36CB2">
      <w:pPr>
        <w:pStyle w:val="Listtoplevel"/>
      </w:pPr>
      <w:r w:rsidRPr="00C36CB2">
        <w:drawing>
          <wp:anchor distT="0" distB="0" distL="114300" distR="114300" simplePos="0" relativeHeight="251811840" behindDoc="0" locked="0" layoutInCell="1" allowOverlap="1" wp14:anchorId="2975214F" wp14:editId="6AE2991B">
            <wp:simplePos x="0" y="0"/>
            <wp:positionH relativeFrom="margin">
              <wp:posOffset>-152400</wp:posOffset>
            </wp:positionH>
            <wp:positionV relativeFrom="paragraph">
              <wp:posOffset>62230</wp:posOffset>
            </wp:positionV>
            <wp:extent cx="1762125" cy="1762125"/>
            <wp:effectExtent l="0" t="0" r="9525" b="0"/>
            <wp:wrapNone/>
            <wp:docPr id="20357207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7207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6CA4">
        <w:t>some people are better than others</w:t>
      </w:r>
    </w:p>
    <w:p w14:paraId="415C5706" w14:textId="77777777" w:rsidR="00F36CA4" w:rsidRDefault="00F36CA4" w:rsidP="000A325B">
      <w:pPr>
        <w:pStyle w:val="Listtoplevel"/>
      </w:pPr>
      <w:r>
        <w:t>we should make sure only the better people are born</w:t>
      </w:r>
    </w:p>
    <w:p w14:paraId="0E834B23" w14:textId="77777777" w:rsidR="00C36CB2" w:rsidRDefault="00C36CB2" w:rsidP="00C36CB2">
      <w:pPr>
        <w:pStyle w:val="Listtoplevel"/>
      </w:pPr>
      <w:r w:rsidRPr="00C36CB2">
        <w:drawing>
          <wp:anchor distT="0" distB="0" distL="114300" distR="114300" simplePos="0" relativeHeight="251810816" behindDoc="0" locked="0" layoutInCell="1" allowOverlap="1" wp14:anchorId="3E54896E" wp14:editId="22171739">
            <wp:simplePos x="0" y="0"/>
            <wp:positionH relativeFrom="margin">
              <wp:posOffset>-152400</wp:posOffset>
            </wp:positionH>
            <wp:positionV relativeFrom="paragraph">
              <wp:posOffset>147320</wp:posOffset>
            </wp:positionV>
            <wp:extent cx="1819035" cy="1343025"/>
            <wp:effectExtent l="0" t="0" r="0" b="0"/>
            <wp:wrapNone/>
            <wp:docPr id="332133099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33099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3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disabled people should not be:</w:t>
      </w:r>
    </w:p>
    <w:p w14:paraId="5DE63BE7" w14:textId="77777777" w:rsidR="00C36CB2" w:rsidRPr="00C36CB2" w:rsidRDefault="00C36CB2" w:rsidP="002D29C2">
      <w:pPr>
        <w:pStyle w:val="Listsecondlevel"/>
      </w:pPr>
      <w:r w:rsidRPr="00466571">
        <w:rPr>
          <w:shd w:val="clear" w:color="auto" w:fill="auto"/>
        </w:rPr>
        <w:t>born</w:t>
      </w:r>
    </w:p>
    <w:p w14:paraId="649503FA" w14:textId="77777777" w:rsidR="00450C94" w:rsidRDefault="00C36CB2" w:rsidP="00784C36">
      <w:pPr>
        <w:pStyle w:val="Listsecondlevel"/>
      </w:pPr>
      <w:r w:rsidRPr="00466571">
        <w:rPr>
          <w:shd w:val="clear" w:color="auto" w:fill="auto"/>
        </w:rPr>
        <w:t>allowed to have children.</w:t>
      </w:r>
      <w:r w:rsidR="00450C94">
        <w:br w:type="page"/>
      </w:r>
    </w:p>
    <w:p w14:paraId="43C67FB6" w14:textId="77777777" w:rsidR="000A325B" w:rsidRDefault="00C36CB2" w:rsidP="00D67451">
      <w:r w:rsidRPr="00C36CB2"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1" wp14:anchorId="6223A30E" wp14:editId="4EBC1FA7">
            <wp:simplePos x="0" y="0"/>
            <wp:positionH relativeFrom="margin">
              <wp:posOffset>-114300</wp:posOffset>
            </wp:positionH>
            <wp:positionV relativeFrom="paragraph">
              <wp:posOffset>-257175</wp:posOffset>
            </wp:positionV>
            <wp:extent cx="1666875" cy="1666875"/>
            <wp:effectExtent l="0" t="0" r="9525" b="9525"/>
            <wp:wrapNone/>
            <wp:docPr id="33343429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3429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25B">
        <w:t>Parents believed the school was a good place for children.</w:t>
      </w:r>
    </w:p>
    <w:p w14:paraId="311E468E" w14:textId="77777777" w:rsidR="000A325B" w:rsidRDefault="000A325B" w:rsidP="00D67451"/>
    <w:p w14:paraId="71857C77" w14:textId="77777777" w:rsidR="00C36CB2" w:rsidRDefault="00C36CB2" w:rsidP="00D67451"/>
    <w:p w14:paraId="2904DAFE" w14:textId="1673FE66" w:rsidR="000A325B" w:rsidRDefault="00C31E35" w:rsidP="00D67451">
      <w:r>
        <w:rPr>
          <w:noProof/>
        </w:rPr>
        <w:drawing>
          <wp:anchor distT="0" distB="0" distL="114300" distR="114300" simplePos="0" relativeHeight="252195840" behindDoc="0" locked="0" layoutInCell="1" allowOverlap="1" wp14:anchorId="6299875B" wp14:editId="03CF9CB9">
            <wp:simplePos x="0" y="0"/>
            <wp:positionH relativeFrom="column">
              <wp:posOffset>129540</wp:posOffset>
            </wp:positionH>
            <wp:positionV relativeFrom="paragraph">
              <wp:posOffset>289560</wp:posOffset>
            </wp:positionV>
            <wp:extent cx="1073150" cy="1325880"/>
            <wp:effectExtent l="0" t="0" r="0" b="7620"/>
            <wp:wrapThrough wrapText="bothSides">
              <wp:wrapPolygon edited="0">
                <wp:start x="0" y="0"/>
                <wp:lineTo x="0" y="21414"/>
                <wp:lineTo x="21089" y="21414"/>
                <wp:lineTo x="21089" y="0"/>
                <wp:lineTo x="0" y="0"/>
              </wp:wrapPolygon>
            </wp:wrapThrough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20"/>
                    <a:stretch/>
                  </pic:blipFill>
                  <pic:spPr bwMode="auto">
                    <a:xfrm>
                      <a:off x="0" y="0"/>
                      <a:ext cx="107315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7D0" w:rsidRPr="008133ED">
        <w:t xml:space="preserve">Some </w:t>
      </w:r>
      <w:r w:rsidR="005B77D0">
        <w:t>c</w:t>
      </w:r>
      <w:r w:rsidR="000A325B">
        <w:t>hildren were sent to Marylands School by:</w:t>
      </w:r>
    </w:p>
    <w:p w14:paraId="3A51FC32" w14:textId="06EEE92C" w:rsidR="00ED404A" w:rsidRPr="008133ED" w:rsidRDefault="00ED404A" w:rsidP="008133ED">
      <w:pPr>
        <w:pStyle w:val="ListParagraph"/>
        <w:numPr>
          <w:ilvl w:val="0"/>
          <w:numId w:val="20"/>
        </w:numPr>
        <w:ind w:left="4253" w:hanging="567"/>
      </w:pPr>
      <w:r w:rsidRPr="008133ED">
        <w:t>welfare agencies</w:t>
      </w:r>
    </w:p>
    <w:p w14:paraId="7644CD4C" w14:textId="03AE9057" w:rsidR="000A325B" w:rsidRDefault="008133ED" w:rsidP="000A325B">
      <w:pPr>
        <w:pStyle w:val="Listtoplevel"/>
      </w:pPr>
      <w:r w:rsidRPr="00C36CB2">
        <w:drawing>
          <wp:anchor distT="0" distB="0" distL="114300" distR="114300" simplePos="0" relativeHeight="251819008" behindDoc="0" locked="0" layoutInCell="1" allowOverlap="1" wp14:anchorId="30ED04A4" wp14:editId="5E79DAE6">
            <wp:simplePos x="0" y="0"/>
            <wp:positionH relativeFrom="margin">
              <wp:posOffset>49530</wp:posOffset>
            </wp:positionH>
            <wp:positionV relativeFrom="paragraph">
              <wp:posOffset>156845</wp:posOffset>
            </wp:positionV>
            <wp:extent cx="1295400" cy="1295400"/>
            <wp:effectExtent l="0" t="0" r="0" b="0"/>
            <wp:wrapNone/>
            <wp:docPr id="67431277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1277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CB2">
        <w:t>p</w:t>
      </w:r>
      <w:r w:rsidR="000A325B">
        <w:t>olice</w:t>
      </w:r>
    </w:p>
    <w:p w14:paraId="2AA7F9DD" w14:textId="56CCA3A3" w:rsidR="000A325B" w:rsidRPr="00ED404A" w:rsidRDefault="00C36CB2" w:rsidP="008133ED">
      <w:pPr>
        <w:pStyle w:val="Listtoplevel"/>
        <w:rPr>
          <w:strike/>
        </w:rPr>
      </w:pPr>
      <w:r>
        <w:t>c</w:t>
      </w:r>
      <w:r w:rsidR="000A325B">
        <w:t>ourts</w:t>
      </w:r>
      <w:r w:rsidR="008133ED">
        <w:t>.</w:t>
      </w:r>
    </w:p>
    <w:p w14:paraId="09296A0E" w14:textId="77777777" w:rsidR="006B49C4" w:rsidRDefault="006B49C4" w:rsidP="00D67451"/>
    <w:p w14:paraId="14D65B9A" w14:textId="77777777" w:rsidR="000A325B" w:rsidRDefault="00301036" w:rsidP="00D67451">
      <w:r w:rsidRPr="00C36CB2">
        <w:rPr>
          <w:noProof/>
        </w:rPr>
        <w:drawing>
          <wp:anchor distT="0" distB="0" distL="114300" distR="114300" simplePos="0" relativeHeight="251816960" behindDoc="0" locked="0" layoutInCell="1" allowOverlap="1" wp14:anchorId="65F5AE4D" wp14:editId="52A6A7A2">
            <wp:simplePos x="0" y="0"/>
            <wp:positionH relativeFrom="margin">
              <wp:posOffset>66675</wp:posOffset>
            </wp:positionH>
            <wp:positionV relativeFrom="paragraph">
              <wp:posOffset>182245</wp:posOffset>
            </wp:positionV>
            <wp:extent cx="1514475" cy="1335192"/>
            <wp:effectExtent l="0" t="0" r="0" b="0"/>
            <wp:wrapNone/>
            <wp:docPr id="651103703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03703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33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84E57A" w14:textId="77777777" w:rsidR="000A325B" w:rsidRDefault="000A325B" w:rsidP="000A325B">
      <w:r>
        <w:t>This was because people:</w:t>
      </w:r>
    </w:p>
    <w:p w14:paraId="4B6484E9" w14:textId="77E1BD6C" w:rsidR="000A325B" w:rsidRDefault="00C36CB2" w:rsidP="000A325B">
      <w:pPr>
        <w:pStyle w:val="Listtoplevel"/>
      </w:pPr>
      <w:r>
        <w:t>t</w:t>
      </w:r>
      <w:r w:rsidR="000A325B">
        <w:t>hough</w:t>
      </w:r>
      <w:r w:rsidR="00E1428A">
        <w:t>t</w:t>
      </w:r>
      <w:r w:rsidR="000A325B">
        <w:t xml:space="preserve"> the school supported young people</w:t>
      </w:r>
    </w:p>
    <w:p w14:paraId="6A4BC7C4" w14:textId="7DE3730C" w:rsidR="000A325B" w:rsidRDefault="00C31E35" w:rsidP="000A325B">
      <w:pPr>
        <w:pStyle w:val="Listtoplevel"/>
      </w:pPr>
      <w:r>
        <w:drawing>
          <wp:anchor distT="0" distB="0" distL="114300" distR="114300" simplePos="0" relativeHeight="252197888" behindDoc="1" locked="0" layoutInCell="1" allowOverlap="1" wp14:anchorId="1C37EECD" wp14:editId="0862D589">
            <wp:simplePos x="0" y="0"/>
            <wp:positionH relativeFrom="margin">
              <wp:posOffset>381000</wp:posOffset>
            </wp:positionH>
            <wp:positionV relativeFrom="paragraph">
              <wp:posOffset>13335</wp:posOffset>
            </wp:positionV>
            <wp:extent cx="725805" cy="1719580"/>
            <wp:effectExtent l="0" t="0" r="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CB2">
        <w:t>l</w:t>
      </w:r>
      <w:r w:rsidR="000A325B">
        <w:t xml:space="preserve">iked </w:t>
      </w:r>
      <w:r w:rsidR="008029C4">
        <w:t xml:space="preserve">the Brothers </w:t>
      </w:r>
      <w:r w:rsidR="000A325B">
        <w:t xml:space="preserve">who </w:t>
      </w:r>
      <w:r w:rsidR="008029C4">
        <w:t xml:space="preserve">were </w:t>
      </w:r>
      <w:r w:rsidR="000A325B">
        <w:t>teacher</w:t>
      </w:r>
      <w:r w:rsidR="008029C4">
        <w:t>s</w:t>
      </w:r>
      <w:r w:rsidR="00B167DB">
        <w:t xml:space="preserve"> at Marylands School</w:t>
      </w:r>
      <w:r w:rsidR="00CA2CFB">
        <w:t>.</w:t>
      </w:r>
    </w:p>
    <w:p w14:paraId="783BA455" w14:textId="77777777" w:rsidR="00E1428A" w:rsidRDefault="00E1428A">
      <w:pPr>
        <w:spacing w:line="240" w:lineRule="auto"/>
        <w:ind w:left="0"/>
      </w:pPr>
      <w:r>
        <w:br w:type="page"/>
      </w:r>
    </w:p>
    <w:p w14:paraId="231C53EE" w14:textId="791992F8" w:rsidR="006D7163" w:rsidRDefault="00E1428A" w:rsidP="00D67451">
      <w:r w:rsidRPr="00C36CB2"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2D2E3988" wp14:editId="50E5510A">
            <wp:simplePos x="0" y="0"/>
            <wp:positionH relativeFrom="margin">
              <wp:posOffset>-161925</wp:posOffset>
            </wp:positionH>
            <wp:positionV relativeFrom="paragraph">
              <wp:posOffset>-180975</wp:posOffset>
            </wp:positionV>
            <wp:extent cx="1466850" cy="1466850"/>
            <wp:effectExtent l="0" t="0" r="0" b="0"/>
            <wp:wrapNone/>
            <wp:docPr id="1593731209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31209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t xml:space="preserve">The Order brought </w:t>
      </w:r>
      <w:r w:rsidR="00C31E35">
        <w:t>B</w:t>
      </w:r>
      <w:r w:rsidR="006D7163">
        <w:t>rothers from Australia to work at the school.</w:t>
      </w:r>
    </w:p>
    <w:p w14:paraId="10CC9F77" w14:textId="77777777" w:rsidR="006D7163" w:rsidRPr="00EC45C2" w:rsidRDefault="006D7163" w:rsidP="00D67451">
      <w:pPr>
        <w:rPr>
          <w:sz w:val="28"/>
          <w:szCs w:val="20"/>
        </w:rPr>
      </w:pPr>
    </w:p>
    <w:p w14:paraId="150E4F15" w14:textId="77777777" w:rsidR="00E1428A" w:rsidRPr="00EC45C2" w:rsidRDefault="00E1428A" w:rsidP="00D67451">
      <w:pPr>
        <w:rPr>
          <w:sz w:val="28"/>
          <w:szCs w:val="20"/>
        </w:rPr>
      </w:pPr>
    </w:p>
    <w:p w14:paraId="60FC8A9B" w14:textId="77777777" w:rsidR="006D7163" w:rsidRDefault="00C36CB2" w:rsidP="00D67451">
      <w:r w:rsidRPr="00C36CB2">
        <w:rPr>
          <w:noProof/>
        </w:rPr>
        <w:drawing>
          <wp:anchor distT="0" distB="0" distL="114300" distR="114300" simplePos="0" relativeHeight="251820032" behindDoc="0" locked="0" layoutInCell="1" allowOverlap="1" wp14:anchorId="02EECDB9" wp14:editId="712C39AF">
            <wp:simplePos x="0" y="0"/>
            <wp:positionH relativeFrom="margin">
              <wp:posOffset>-182880</wp:posOffset>
            </wp:positionH>
            <wp:positionV relativeFrom="paragraph">
              <wp:posOffset>243840</wp:posOffset>
            </wp:positionV>
            <wp:extent cx="1524000" cy="1667510"/>
            <wp:effectExtent l="0" t="0" r="0" b="8890"/>
            <wp:wrapNone/>
            <wp:docPr id="84025801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5801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t>Most of these Brothers had no training in:</w:t>
      </w:r>
    </w:p>
    <w:p w14:paraId="535E3C11" w14:textId="786BA5DB" w:rsidR="006D7163" w:rsidRDefault="00C31E35" w:rsidP="006D7163">
      <w:pPr>
        <w:pStyle w:val="Listtoplevel"/>
      </w:pPr>
      <w:r w:rsidRPr="003B402B">
        <w:rPr>
          <w:b/>
          <w:bCs/>
        </w:rPr>
        <w:drawing>
          <wp:anchor distT="0" distB="0" distL="114300" distR="114300" simplePos="0" relativeHeight="252199936" behindDoc="0" locked="0" layoutInCell="1" allowOverlap="1" wp14:anchorId="54C6B01A" wp14:editId="48ADDC32">
            <wp:simplePos x="0" y="0"/>
            <wp:positionH relativeFrom="column">
              <wp:posOffset>922020</wp:posOffset>
            </wp:positionH>
            <wp:positionV relativeFrom="paragraph">
              <wp:posOffset>502285</wp:posOffset>
            </wp:positionV>
            <wp:extent cx="762000" cy="762000"/>
            <wp:effectExtent l="0" t="0" r="0" b="0"/>
            <wp:wrapNone/>
            <wp:docPr id="7" name="Graphic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t>teaching</w:t>
      </w:r>
    </w:p>
    <w:p w14:paraId="61333742" w14:textId="77777777" w:rsidR="006D7163" w:rsidRDefault="006D7163" w:rsidP="006D7163">
      <w:pPr>
        <w:pStyle w:val="Listtoplevel"/>
      </w:pPr>
      <w:r>
        <w:t>working with disabled children.</w:t>
      </w:r>
    </w:p>
    <w:p w14:paraId="04DBCC13" w14:textId="619DFEDB" w:rsidR="006D7163" w:rsidRPr="00EC45C2" w:rsidRDefault="00C31E35" w:rsidP="00D67451">
      <w:pPr>
        <w:rPr>
          <w:sz w:val="28"/>
          <w:szCs w:val="20"/>
        </w:rPr>
      </w:pPr>
      <w:r>
        <w:rPr>
          <w:noProof/>
        </w:rPr>
        <w:drawing>
          <wp:anchor distT="0" distB="0" distL="114300" distR="114300" simplePos="0" relativeHeight="252164096" behindDoc="0" locked="0" layoutInCell="1" allowOverlap="1" wp14:anchorId="041B5A42" wp14:editId="02B83DEC">
            <wp:simplePos x="0" y="0"/>
            <wp:positionH relativeFrom="margin">
              <wp:posOffset>-129540</wp:posOffset>
            </wp:positionH>
            <wp:positionV relativeFrom="paragraph">
              <wp:posOffset>294640</wp:posOffset>
            </wp:positionV>
            <wp:extent cx="1653540" cy="1485900"/>
            <wp:effectExtent l="0" t="0" r="3810" b="0"/>
            <wp:wrapNone/>
            <wp:docPr id="241570143" name="Picture 2415701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570143" name="Picture 2415701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0BA5B" w14:textId="46666784" w:rsidR="006D7163" w:rsidRPr="00EC45C2" w:rsidRDefault="006D7163" w:rsidP="004567B0">
      <w:pPr>
        <w:rPr>
          <w:sz w:val="28"/>
          <w:szCs w:val="20"/>
        </w:rPr>
      </w:pPr>
    </w:p>
    <w:p w14:paraId="0B6A43E0" w14:textId="16326C5B" w:rsidR="006D7163" w:rsidRDefault="00C31E35" w:rsidP="004567B0">
      <w:r>
        <w:t>Survivors</w:t>
      </w:r>
      <w:r w:rsidR="006D7163">
        <w:t xml:space="preserve"> h</w:t>
      </w:r>
      <w:r>
        <w:t>a</w:t>
      </w:r>
      <w:r w:rsidR="006D7163">
        <w:t xml:space="preserve">ve said </w:t>
      </w:r>
      <w:r>
        <w:t>students were</w:t>
      </w:r>
      <w:r w:rsidR="006D7163">
        <w:t xml:space="preserve"> </w:t>
      </w:r>
      <w:r>
        <w:t xml:space="preserve">abused by </w:t>
      </w:r>
      <w:r w:rsidR="006D7163">
        <w:t xml:space="preserve">Brothers </w:t>
      </w:r>
      <w:r>
        <w:t>throughout the 30 years the school was open</w:t>
      </w:r>
      <w:r w:rsidR="006D7163">
        <w:t>.</w:t>
      </w:r>
    </w:p>
    <w:p w14:paraId="06BAA3F2" w14:textId="77777777" w:rsidR="006D7163" w:rsidRPr="00EC45C2" w:rsidRDefault="006D7163" w:rsidP="004567B0">
      <w:pPr>
        <w:rPr>
          <w:sz w:val="28"/>
          <w:szCs w:val="20"/>
        </w:rPr>
      </w:pPr>
    </w:p>
    <w:p w14:paraId="41303DE6" w14:textId="77777777" w:rsidR="006D7163" w:rsidRPr="00EC45C2" w:rsidRDefault="00053783" w:rsidP="004567B0">
      <w:pPr>
        <w:rPr>
          <w:sz w:val="28"/>
          <w:szCs w:val="20"/>
        </w:rPr>
      </w:pPr>
      <w:r w:rsidRPr="00053783">
        <w:rPr>
          <w:noProof/>
          <w:sz w:val="28"/>
          <w:szCs w:val="20"/>
        </w:rPr>
        <w:drawing>
          <wp:anchor distT="0" distB="0" distL="114300" distR="114300" simplePos="0" relativeHeight="252154880" behindDoc="0" locked="0" layoutInCell="1" allowOverlap="1" wp14:anchorId="5AD73946" wp14:editId="20B60A5C">
            <wp:simplePos x="0" y="0"/>
            <wp:positionH relativeFrom="margin">
              <wp:align>left</wp:align>
            </wp:positionH>
            <wp:positionV relativeFrom="paragraph">
              <wp:posOffset>180975</wp:posOffset>
            </wp:positionV>
            <wp:extent cx="1247775" cy="1247775"/>
            <wp:effectExtent l="0" t="0" r="0" b="9525"/>
            <wp:wrapNone/>
            <wp:docPr id="201259001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59001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C3893A" w14:textId="77777777" w:rsidR="006D7163" w:rsidRDefault="006D7163" w:rsidP="004567B0">
      <w:r>
        <w:t>Some boys may have been abused every day.</w:t>
      </w:r>
    </w:p>
    <w:p w14:paraId="52746CC2" w14:textId="77777777" w:rsidR="006D7163" w:rsidRPr="00EC45C2" w:rsidRDefault="006D7163" w:rsidP="004567B0">
      <w:pPr>
        <w:rPr>
          <w:sz w:val="28"/>
          <w:szCs w:val="20"/>
        </w:rPr>
      </w:pPr>
    </w:p>
    <w:p w14:paraId="577D1D86" w14:textId="77777777" w:rsidR="006D7163" w:rsidRPr="00EC45C2" w:rsidRDefault="006D7163" w:rsidP="004567B0">
      <w:pPr>
        <w:rPr>
          <w:sz w:val="28"/>
          <w:szCs w:val="20"/>
        </w:rPr>
      </w:pPr>
    </w:p>
    <w:p w14:paraId="75E28FB8" w14:textId="77777777" w:rsidR="006D7163" w:rsidRDefault="00EC45C2" w:rsidP="006D716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94464" behindDoc="0" locked="0" layoutInCell="1" allowOverlap="1" wp14:anchorId="2844A7F9" wp14:editId="40809A8E">
            <wp:simplePos x="0" y="0"/>
            <wp:positionH relativeFrom="margin">
              <wp:posOffset>-137160</wp:posOffset>
            </wp:positionH>
            <wp:positionV relativeFrom="paragraph">
              <wp:posOffset>209550</wp:posOffset>
            </wp:positionV>
            <wp:extent cx="1903230" cy="1409700"/>
            <wp:effectExtent l="0" t="0" r="1905" b="0"/>
            <wp:wrapNone/>
            <wp:docPr id="13107945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7945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3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rPr>
          <w:rFonts w:eastAsia="Times New Roman"/>
          <w:shd w:val="clear" w:color="auto" w:fill="FFFFFF"/>
          <w:lang w:eastAsia="en-GB"/>
        </w:rPr>
        <w:t>St Joseph’s Orphanage was:</w:t>
      </w:r>
    </w:p>
    <w:p w14:paraId="0FB07138" w14:textId="77777777" w:rsidR="006D7163" w:rsidRDefault="006D7163" w:rsidP="006D7163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near the school</w:t>
      </w:r>
    </w:p>
    <w:p w14:paraId="7EF4300E" w14:textId="77777777" w:rsidR="0064667B" w:rsidRDefault="006D7163" w:rsidP="006D7163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run by a different Catholic group</w:t>
      </w:r>
      <w:r w:rsidR="0064667B">
        <w:rPr>
          <w:shd w:val="clear" w:color="auto" w:fill="FFFFFF"/>
          <w:lang w:eastAsia="en-GB"/>
        </w:rPr>
        <w:t>.</w:t>
      </w:r>
    </w:p>
    <w:p w14:paraId="78E48A8F" w14:textId="77777777" w:rsidR="006D7163" w:rsidRDefault="00EC45C2" w:rsidP="006D7163">
      <w:pPr>
        <w:rPr>
          <w:shd w:val="clear" w:color="auto" w:fill="FFFFFF"/>
          <w:lang w:eastAsia="en-GB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lastRenderedPageBreak/>
        <w:drawing>
          <wp:anchor distT="0" distB="0" distL="114300" distR="114300" simplePos="0" relativeHeight="251824128" behindDoc="0" locked="0" layoutInCell="1" allowOverlap="1" wp14:anchorId="52DF8BE1" wp14:editId="55051EEF">
            <wp:simplePos x="0" y="0"/>
            <wp:positionH relativeFrom="margin">
              <wp:posOffset>-276225</wp:posOffset>
            </wp:positionH>
            <wp:positionV relativeFrom="paragraph">
              <wp:posOffset>0</wp:posOffset>
            </wp:positionV>
            <wp:extent cx="2181225" cy="479635"/>
            <wp:effectExtent l="0" t="0" r="0" b="0"/>
            <wp:wrapNone/>
            <wp:docPr id="823210021" name="Picture 823210021">
              <a:hlinkClick xmlns:a="http://schemas.openxmlformats.org/drawingml/2006/main" r:id="rId10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10021" name="Picture 823210021">
                      <a:hlinkClick r:id="rId10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47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rPr>
          <w:shd w:val="clear" w:color="auto" w:fill="FFFFFF"/>
          <w:lang w:eastAsia="en-GB"/>
        </w:rPr>
        <w:t xml:space="preserve">The Royal Commission is </w:t>
      </w:r>
      <w:r w:rsidR="006D7163" w:rsidRPr="00784C36">
        <w:rPr>
          <w:b/>
          <w:bCs/>
          <w:shd w:val="clear" w:color="auto" w:fill="FFFFFF"/>
          <w:lang w:eastAsia="en-GB"/>
        </w:rPr>
        <w:t>not</w:t>
      </w:r>
      <w:r w:rsidR="006D7163">
        <w:rPr>
          <w:shd w:val="clear" w:color="auto" w:fill="FFFFFF"/>
          <w:lang w:eastAsia="en-GB"/>
        </w:rPr>
        <w:t xml:space="preserve"> looking at St Joseph’s Orphanage.</w:t>
      </w:r>
    </w:p>
    <w:p w14:paraId="72A48B5A" w14:textId="77777777" w:rsidR="006D7163" w:rsidRDefault="00EC45C2" w:rsidP="006D7163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344F5418" wp14:editId="6AD3A8F1">
            <wp:simplePos x="0" y="0"/>
            <wp:positionH relativeFrom="margin">
              <wp:posOffset>295275</wp:posOffset>
            </wp:positionH>
            <wp:positionV relativeFrom="paragraph">
              <wp:posOffset>203835</wp:posOffset>
            </wp:positionV>
            <wp:extent cx="800100" cy="1895475"/>
            <wp:effectExtent l="0" t="0" r="0" b="0"/>
            <wp:wrapNone/>
            <wp:docPr id="665049216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049216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830231" w14:textId="77777777" w:rsidR="002D29C2" w:rsidRDefault="002D29C2" w:rsidP="006D7163">
      <w:pPr>
        <w:rPr>
          <w:shd w:val="clear" w:color="auto" w:fill="FFFFFF"/>
          <w:lang w:eastAsia="en-GB"/>
        </w:rPr>
      </w:pPr>
    </w:p>
    <w:p w14:paraId="15F7ED71" w14:textId="77777777" w:rsidR="006D7163" w:rsidRDefault="006D7163" w:rsidP="006D7163">
      <w:pPr>
        <w:rPr>
          <w:rFonts w:eastAsia="Times New Roman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Some people</w:t>
      </w:r>
      <w:r w:rsidR="00101365">
        <w:rPr>
          <w:shd w:val="clear" w:color="auto" w:fill="FFFFFF"/>
          <w:lang w:eastAsia="en-GB"/>
        </w:rPr>
        <w:t xml:space="preserve"> who were</w:t>
      </w:r>
      <w:r>
        <w:rPr>
          <w:shd w:val="clear" w:color="auto" w:fill="FFFFFF"/>
          <w:lang w:eastAsia="en-GB"/>
        </w:rPr>
        <w:t xml:space="preserve"> in the Orphanage have told us they were also abused by the Brothers in the Order.</w:t>
      </w:r>
    </w:p>
    <w:p w14:paraId="635CC125" w14:textId="77777777" w:rsidR="00863D53" w:rsidRDefault="00863D53" w:rsidP="006B49C4">
      <w:pPr>
        <w:rPr>
          <w:rFonts w:eastAsia="Times New Roman"/>
          <w:shd w:val="clear" w:color="auto" w:fill="FFFFFF"/>
          <w:lang w:eastAsia="en-GB"/>
        </w:rPr>
      </w:pPr>
    </w:p>
    <w:p w14:paraId="786A9203" w14:textId="77777777" w:rsidR="00D852B6" w:rsidRDefault="00D852B6" w:rsidP="004567B0">
      <w:pPr>
        <w:rPr>
          <w:rFonts w:eastAsia="Times New Roman"/>
          <w:shd w:val="clear" w:color="auto" w:fill="FFFFFF"/>
          <w:lang w:eastAsia="en-GB"/>
        </w:rPr>
      </w:pPr>
    </w:p>
    <w:p w14:paraId="2B707AAC" w14:textId="77777777" w:rsidR="00BD34B6" w:rsidRDefault="00E72791" w:rsidP="004567B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62048" behindDoc="0" locked="0" layoutInCell="1" allowOverlap="1" wp14:anchorId="2F7FE731" wp14:editId="3ABC74A5">
            <wp:simplePos x="0" y="0"/>
            <wp:positionH relativeFrom="margin">
              <wp:posOffset>-133756</wp:posOffset>
            </wp:positionH>
            <wp:positionV relativeFrom="paragraph">
              <wp:posOffset>268794</wp:posOffset>
            </wp:positionV>
            <wp:extent cx="1991012" cy="1089498"/>
            <wp:effectExtent l="0" t="0" r="0" b="0"/>
            <wp:wrapNone/>
            <wp:docPr id="130827436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27436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012" cy="108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25B">
        <w:rPr>
          <w:rFonts w:eastAsia="Times New Roman"/>
          <w:shd w:val="clear" w:color="auto" w:fill="FFFFFF"/>
          <w:lang w:eastAsia="en-GB"/>
        </w:rPr>
        <w:t xml:space="preserve">The </w:t>
      </w:r>
      <w:r w:rsidR="00EC45C2">
        <w:rPr>
          <w:rFonts w:eastAsia="Times New Roman"/>
          <w:shd w:val="clear" w:color="auto" w:fill="FFFFFF"/>
          <w:lang w:eastAsia="en-GB"/>
        </w:rPr>
        <w:t>O</w:t>
      </w:r>
      <w:r w:rsidR="000A325B">
        <w:rPr>
          <w:rFonts w:eastAsia="Times New Roman"/>
          <w:shd w:val="clear" w:color="auto" w:fill="FFFFFF"/>
          <w:lang w:eastAsia="en-GB"/>
        </w:rPr>
        <w:t>rder did not:</w:t>
      </w:r>
    </w:p>
    <w:p w14:paraId="151EDC73" w14:textId="77777777" w:rsidR="000A325B" w:rsidRDefault="000A325B" w:rsidP="000A325B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understand the needs of the boys</w:t>
      </w:r>
    </w:p>
    <w:p w14:paraId="5BFBD196" w14:textId="77777777" w:rsidR="000A325B" w:rsidRDefault="00E72791" w:rsidP="00466571">
      <w:pPr>
        <w:pStyle w:val="Listtoplevel"/>
        <w:rPr>
          <w:shd w:val="clear" w:color="auto" w:fill="FFFFFF"/>
          <w:lang w:eastAsia="en-GB"/>
        </w:rPr>
      </w:pPr>
      <w:r w:rsidRPr="00466571">
        <w:drawing>
          <wp:anchor distT="0" distB="0" distL="114300" distR="114300" simplePos="0" relativeHeight="251826176" behindDoc="0" locked="0" layoutInCell="1" allowOverlap="1" wp14:anchorId="025C9564" wp14:editId="0F8F6541">
            <wp:simplePos x="0" y="0"/>
            <wp:positionH relativeFrom="margin">
              <wp:align>left</wp:align>
            </wp:positionH>
            <wp:positionV relativeFrom="paragraph">
              <wp:posOffset>673735</wp:posOffset>
            </wp:positionV>
            <wp:extent cx="1400175" cy="1450975"/>
            <wp:effectExtent l="0" t="0" r="9525" b="0"/>
            <wp:wrapNone/>
            <wp:docPr id="1299703572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703572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25B">
        <w:rPr>
          <w:shd w:val="clear" w:color="auto" w:fill="FFFFFF"/>
          <w:lang w:eastAsia="en-GB"/>
        </w:rPr>
        <w:t>keep track of their</w:t>
      </w:r>
    </w:p>
    <w:p w14:paraId="66A44EF7" w14:textId="77777777" w:rsidR="000A325B" w:rsidRPr="002D29C2" w:rsidRDefault="000A325B" w:rsidP="002D29C2">
      <w:pPr>
        <w:pStyle w:val="Listsecondlevel"/>
      </w:pPr>
      <w:r w:rsidRPr="002D29C2">
        <w:t>disabilities</w:t>
      </w:r>
    </w:p>
    <w:p w14:paraId="48765403" w14:textId="77777777" w:rsidR="000A325B" w:rsidRPr="002D29C2" w:rsidRDefault="00466571" w:rsidP="002D29C2">
      <w:pPr>
        <w:pStyle w:val="Listsecondlevel"/>
      </w:pPr>
      <w:r w:rsidRPr="003B402B">
        <w:rPr>
          <w:b/>
          <w:bCs/>
          <w:noProof/>
        </w:rPr>
        <w:drawing>
          <wp:anchor distT="0" distB="0" distL="114300" distR="114300" simplePos="0" relativeHeight="251828224" behindDoc="0" locked="0" layoutInCell="1" allowOverlap="1" wp14:anchorId="7258E450" wp14:editId="0B2C3A12">
            <wp:simplePos x="0" y="0"/>
            <wp:positionH relativeFrom="column">
              <wp:posOffset>1114425</wp:posOffset>
            </wp:positionH>
            <wp:positionV relativeFrom="paragraph">
              <wp:posOffset>57150</wp:posOffset>
            </wp:positionV>
            <wp:extent cx="762000" cy="762000"/>
            <wp:effectExtent l="0" t="0" r="0" b="0"/>
            <wp:wrapNone/>
            <wp:docPr id="591851350" name="Graphic 5918513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51350" name="Graphic 5918513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25B" w:rsidRPr="003B402B">
        <w:rPr>
          <w:b/>
          <w:bCs/>
        </w:rPr>
        <w:t>ethnicities</w:t>
      </w:r>
      <w:r w:rsidR="000A325B" w:rsidRPr="002D29C2">
        <w:t>.</w:t>
      </w:r>
    </w:p>
    <w:p w14:paraId="7E81E1B6" w14:textId="77777777" w:rsidR="00466571" w:rsidRDefault="00466571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57BCEF2A" w14:textId="77777777" w:rsidR="000A325B" w:rsidRDefault="00B67AC1" w:rsidP="004567B0">
      <w:pPr>
        <w:rPr>
          <w:rFonts w:eastAsia="Times New Roman"/>
          <w:shd w:val="clear" w:color="auto" w:fill="FFFFFF"/>
          <w:lang w:eastAsia="en-GB"/>
        </w:rPr>
      </w:pPr>
      <w:r w:rsidRPr="003B402B">
        <w:rPr>
          <w:rFonts w:eastAsia="Times New Roman"/>
          <w:b/>
          <w:bCs/>
          <w:noProof/>
          <w:lang w:eastAsia="en-GB"/>
        </w:rPr>
        <w:lastRenderedPageBreak/>
        <w:drawing>
          <wp:anchor distT="0" distB="0" distL="114300" distR="114300" simplePos="0" relativeHeight="251832320" behindDoc="0" locked="0" layoutInCell="1" allowOverlap="1" wp14:anchorId="2DD20446" wp14:editId="09A799B7">
            <wp:simplePos x="0" y="0"/>
            <wp:positionH relativeFrom="margin">
              <wp:posOffset>-276225</wp:posOffset>
            </wp:positionH>
            <wp:positionV relativeFrom="paragraph">
              <wp:posOffset>342900</wp:posOffset>
            </wp:positionV>
            <wp:extent cx="1990725" cy="1990725"/>
            <wp:effectExtent l="0" t="0" r="9525" b="9525"/>
            <wp:wrapNone/>
            <wp:docPr id="2115290759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290759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6571" w:rsidRPr="003B402B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6C5D8759" wp14:editId="5B1E54CC">
                <wp:simplePos x="0" y="0"/>
                <wp:positionH relativeFrom="margin">
                  <wp:posOffset>2112010</wp:posOffset>
                </wp:positionH>
                <wp:positionV relativeFrom="paragraph">
                  <wp:posOffset>-24130</wp:posOffset>
                </wp:positionV>
                <wp:extent cx="3611880" cy="2762250"/>
                <wp:effectExtent l="0" t="0" r="7620" b="0"/>
                <wp:wrapNone/>
                <wp:docPr id="1471128231" name="Rectangle 1471128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7622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6E362" id="Rectangle 1471128231" o:spid="_x0000_s1026" style="position:absolute;margin-left:166.3pt;margin-top:-1.9pt;width:284.4pt;height:217.5pt;z-index:-25148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" fillcolor="#c0f4b2" stroked="f" strokeweight="1pt">
                <w10:wrap anchorx="margin"/>
              </v:rect>
            </w:pict>
          </mc:Fallback>
        </mc:AlternateContent>
      </w:r>
      <w:r w:rsidR="000A325B" w:rsidRPr="003B402B">
        <w:rPr>
          <w:rFonts w:eastAsia="Times New Roman"/>
          <w:b/>
          <w:bCs/>
          <w:lang w:eastAsia="en-GB"/>
        </w:rPr>
        <w:t>Ethnicity</w:t>
      </w:r>
      <w:r w:rsidR="00466571" w:rsidRPr="00466571">
        <w:rPr>
          <w:rFonts w:eastAsia="Times New Roman"/>
          <w:lang w:eastAsia="en-GB"/>
        </w:rPr>
        <w:t xml:space="preserve"> means if you are:</w:t>
      </w:r>
    </w:p>
    <w:p w14:paraId="062FF567" w14:textId="77777777" w:rsidR="00466571" w:rsidRDefault="00466571" w:rsidP="00466571">
      <w:pPr>
        <w:pStyle w:val="Listtoplevel"/>
        <w:rPr>
          <w:shd w:val="clear" w:color="auto" w:fill="FFFFFF"/>
          <w:lang w:eastAsia="en-GB"/>
        </w:rPr>
      </w:pPr>
      <w:r w:rsidRPr="00466571">
        <w:rPr>
          <w:lang w:eastAsia="en-GB"/>
        </w:rPr>
        <w:t>Māori</w:t>
      </w:r>
    </w:p>
    <w:p w14:paraId="78E62D68" w14:textId="77777777" w:rsidR="00466571" w:rsidRDefault="00466571" w:rsidP="00466571">
      <w:pPr>
        <w:pStyle w:val="Listtoplevel"/>
        <w:rPr>
          <w:shd w:val="clear" w:color="auto" w:fill="FFFFFF"/>
          <w:lang w:eastAsia="en-GB"/>
        </w:rPr>
      </w:pPr>
      <w:r w:rsidRPr="00466571">
        <w:rPr>
          <w:lang w:eastAsia="en-GB"/>
        </w:rPr>
        <w:t>Pākehā / European</w:t>
      </w:r>
    </w:p>
    <w:p w14:paraId="3168E971" w14:textId="77777777" w:rsidR="00466571" w:rsidRDefault="00466571" w:rsidP="00466571">
      <w:pPr>
        <w:pStyle w:val="Listtoplevel"/>
        <w:rPr>
          <w:shd w:val="clear" w:color="auto" w:fill="FFFFFF"/>
          <w:lang w:eastAsia="en-GB"/>
        </w:rPr>
      </w:pPr>
      <w:r w:rsidRPr="00466571">
        <w:rPr>
          <w:lang w:eastAsia="en-GB"/>
        </w:rPr>
        <w:t>another ethnicity like Asian or Pasifika.</w:t>
      </w:r>
      <w:r w:rsidRPr="00466571">
        <w:rPr>
          <w:lang w:val="en-NZ" w:eastAsia="en-NZ"/>
        </w:rPr>
        <w:t xml:space="preserve"> </w:t>
      </w:r>
    </w:p>
    <w:p w14:paraId="20D054DE" w14:textId="77777777" w:rsidR="000A325B" w:rsidRDefault="00B67AC1" w:rsidP="004567B0">
      <w:pPr>
        <w:rPr>
          <w:rFonts w:eastAsia="Times New Roman"/>
          <w:shd w:val="clear" w:color="auto" w:fill="FFFFFF"/>
          <w:lang w:eastAsia="en-GB"/>
        </w:rPr>
      </w:pPr>
      <w:r w:rsidRPr="00466571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33344" behindDoc="0" locked="0" layoutInCell="1" allowOverlap="1" wp14:anchorId="35A7EC81" wp14:editId="2AF4BA9B">
            <wp:simplePos x="0" y="0"/>
            <wp:positionH relativeFrom="margin">
              <wp:align>left</wp:align>
            </wp:positionH>
            <wp:positionV relativeFrom="paragraph">
              <wp:posOffset>130810</wp:posOffset>
            </wp:positionV>
            <wp:extent cx="1524000" cy="1524000"/>
            <wp:effectExtent l="0" t="0" r="0" b="0"/>
            <wp:wrapNone/>
            <wp:docPr id="795089982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89982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480B1" w14:textId="77777777" w:rsidR="00466571" w:rsidRDefault="00466571" w:rsidP="004567B0">
      <w:pPr>
        <w:rPr>
          <w:rFonts w:eastAsia="Times New Roman"/>
          <w:shd w:val="clear" w:color="auto" w:fill="FFFFFF"/>
          <w:lang w:eastAsia="en-GB"/>
        </w:rPr>
      </w:pPr>
    </w:p>
    <w:p w14:paraId="0BDA0169" w14:textId="69996ACA" w:rsidR="000A325B" w:rsidRDefault="005C1869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Some</w:t>
      </w:r>
      <w:r w:rsidR="000A325B">
        <w:rPr>
          <w:rFonts w:eastAsia="Times New Roman"/>
          <w:shd w:val="clear" w:color="auto" w:fill="FFFFFF"/>
          <w:lang w:eastAsia="en-GB"/>
        </w:rPr>
        <w:t xml:space="preserve"> of the people at the school were rangatahi Māori / Māori young people.</w:t>
      </w:r>
    </w:p>
    <w:p w14:paraId="4574DD67" w14:textId="77777777" w:rsidR="000A325B" w:rsidRDefault="00B67AC1" w:rsidP="004567B0">
      <w:pPr>
        <w:rPr>
          <w:rFonts w:eastAsia="Times New Roman"/>
          <w:shd w:val="clear" w:color="auto" w:fill="FFFFFF"/>
          <w:lang w:eastAsia="en-GB"/>
        </w:rPr>
      </w:pPr>
      <w:r w:rsidRPr="00466571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34368" behindDoc="0" locked="0" layoutInCell="1" allowOverlap="1" wp14:anchorId="677C52B2" wp14:editId="29E0AA5F">
            <wp:simplePos x="0" y="0"/>
            <wp:positionH relativeFrom="margin">
              <wp:posOffset>28575</wp:posOffset>
            </wp:positionH>
            <wp:positionV relativeFrom="paragraph">
              <wp:posOffset>207010</wp:posOffset>
            </wp:positionV>
            <wp:extent cx="1704975" cy="1704975"/>
            <wp:effectExtent l="0" t="0" r="9525" b="9525"/>
            <wp:wrapNone/>
            <wp:docPr id="1698185062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85062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EA477" w14:textId="77777777" w:rsidR="00466571" w:rsidRDefault="00466571" w:rsidP="004567B0">
      <w:pPr>
        <w:rPr>
          <w:rFonts w:eastAsia="Times New Roman"/>
          <w:shd w:val="clear" w:color="auto" w:fill="FFFFFF"/>
          <w:lang w:eastAsia="en-GB"/>
        </w:rPr>
      </w:pPr>
    </w:p>
    <w:p w14:paraId="5CD84039" w14:textId="77777777" w:rsidR="00BD34B6" w:rsidRDefault="00101365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Instead of teaching the boys the Order made them work:</w:t>
      </w:r>
    </w:p>
    <w:p w14:paraId="6F24A01F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in the laundry</w:t>
      </w:r>
    </w:p>
    <w:p w14:paraId="6B1FC829" w14:textId="77777777" w:rsidR="00101365" w:rsidRDefault="00B67AC1" w:rsidP="00101365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1835392" behindDoc="0" locked="0" layoutInCell="1" allowOverlap="1" wp14:anchorId="0EF3461D" wp14:editId="5C14ED4E">
            <wp:simplePos x="0" y="0"/>
            <wp:positionH relativeFrom="margin">
              <wp:posOffset>142875</wp:posOffset>
            </wp:positionH>
            <wp:positionV relativeFrom="paragraph">
              <wp:posOffset>21590</wp:posOffset>
            </wp:positionV>
            <wp:extent cx="1155276" cy="1999421"/>
            <wp:effectExtent l="0" t="0" r="6985" b="1270"/>
            <wp:wrapNone/>
            <wp:docPr id="1122283930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283930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276" cy="199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in the kitchen</w:t>
      </w:r>
    </w:p>
    <w:p w14:paraId="3D4EB352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on the land.</w:t>
      </w:r>
    </w:p>
    <w:p w14:paraId="0F423652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7A2A9FFB" w14:textId="77777777" w:rsidR="00101365" w:rsidRDefault="00213FFC" w:rsidP="00F36CA4">
      <w:pPr>
        <w:rPr>
          <w:shd w:val="clear" w:color="auto" w:fill="FFFFFF"/>
          <w:lang w:eastAsia="en-GB"/>
        </w:rPr>
      </w:pPr>
      <w:r w:rsidRPr="00213FFC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38464" behindDoc="0" locked="0" layoutInCell="1" allowOverlap="1" wp14:anchorId="0BB35FE0" wp14:editId="6B8B5A52">
            <wp:simplePos x="0" y="0"/>
            <wp:positionH relativeFrom="margin">
              <wp:posOffset>-161925</wp:posOffset>
            </wp:positionH>
            <wp:positionV relativeFrom="paragraph">
              <wp:posOffset>-152400</wp:posOffset>
            </wp:positionV>
            <wp:extent cx="1981200" cy="1073921"/>
            <wp:effectExtent l="0" t="0" r="0" b="0"/>
            <wp:wrapNone/>
            <wp:docPr id="139793668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93668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07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1365">
        <w:rPr>
          <w:shd w:val="clear" w:color="auto" w:fill="FFFFFF"/>
          <w:lang w:eastAsia="en-GB"/>
        </w:rPr>
        <w:t xml:space="preserve">More than 5 hundred boys went to Marylands </w:t>
      </w:r>
      <w:r w:rsidR="00CA2CFB">
        <w:rPr>
          <w:shd w:val="clear" w:color="auto" w:fill="FFFFFF"/>
          <w:lang w:eastAsia="en-GB"/>
        </w:rPr>
        <w:t>School</w:t>
      </w:r>
      <w:r w:rsidR="00101365">
        <w:rPr>
          <w:shd w:val="clear" w:color="auto" w:fill="FFFFFF"/>
          <w:lang w:eastAsia="en-GB"/>
        </w:rPr>
        <w:t>.</w:t>
      </w:r>
    </w:p>
    <w:p w14:paraId="5048693A" w14:textId="77777777" w:rsidR="00101365" w:rsidRDefault="00101365" w:rsidP="00F36CA4">
      <w:pPr>
        <w:rPr>
          <w:shd w:val="clear" w:color="auto" w:fill="FFFFFF"/>
          <w:lang w:eastAsia="en-GB"/>
        </w:rPr>
      </w:pPr>
    </w:p>
    <w:p w14:paraId="04F9B875" w14:textId="77777777" w:rsidR="00213FFC" w:rsidRDefault="00FD4911" w:rsidP="00F36CA4">
      <w:pPr>
        <w:rPr>
          <w:shd w:val="clear" w:color="auto" w:fill="FFFFFF"/>
          <w:lang w:eastAsia="en-GB"/>
        </w:rPr>
      </w:pPr>
      <w:r w:rsidRPr="00FD4911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71264" behindDoc="0" locked="0" layoutInCell="1" allowOverlap="1" wp14:anchorId="56E7698C" wp14:editId="6BB72174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578610" cy="1485900"/>
            <wp:effectExtent l="0" t="0" r="2540" b="0"/>
            <wp:wrapNone/>
            <wp:docPr id="1548621664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21664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60092" w14:textId="77777777" w:rsidR="00101365" w:rsidRDefault="00101365" w:rsidP="00F36CA4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More than 1 hundred of those boys said the Brothers abused them.</w:t>
      </w:r>
    </w:p>
    <w:p w14:paraId="7BF0D759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61826A57" w14:textId="77777777" w:rsidR="00101365" w:rsidRDefault="00213FFC" w:rsidP="00213FFC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69594017" wp14:editId="2389776C">
            <wp:simplePos x="0" y="0"/>
            <wp:positionH relativeFrom="margin">
              <wp:align>left</wp:align>
            </wp:positionH>
            <wp:positionV relativeFrom="paragraph">
              <wp:posOffset>222885</wp:posOffset>
            </wp:positionV>
            <wp:extent cx="1653932" cy="1485900"/>
            <wp:effectExtent l="0" t="0" r="3810" b="0"/>
            <wp:wrapNone/>
            <wp:docPr id="623128910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128910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85" cy="148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The abuse at Marylands School included:</w:t>
      </w:r>
    </w:p>
    <w:p w14:paraId="633672EE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 w:rsidRPr="00784C36">
        <w:rPr>
          <w:b/>
          <w:bCs/>
          <w:shd w:val="clear" w:color="auto" w:fill="FFFFFF"/>
          <w:lang w:eastAsia="en-GB"/>
        </w:rPr>
        <w:t>physical violence</w:t>
      </w:r>
      <w:r w:rsidR="00213FFC">
        <w:rPr>
          <w:shd w:val="clear" w:color="auto" w:fill="FFFFFF"/>
          <w:lang w:eastAsia="en-GB"/>
        </w:rPr>
        <w:t xml:space="preserve"> which means hurting the body</w:t>
      </w:r>
    </w:p>
    <w:p w14:paraId="3AE400CF" w14:textId="77777777" w:rsidR="00101365" w:rsidRDefault="00213FFC" w:rsidP="00101365">
      <w:pPr>
        <w:pStyle w:val="Listtoplevel"/>
        <w:rPr>
          <w:shd w:val="clear" w:color="auto" w:fill="FFFFFF"/>
          <w:lang w:eastAsia="en-GB"/>
        </w:rPr>
      </w:pPr>
      <w:r w:rsidRPr="00784C36">
        <w:rPr>
          <w:b/>
          <w:bCs/>
        </w:rPr>
        <w:drawing>
          <wp:anchor distT="0" distB="0" distL="114300" distR="114300" simplePos="0" relativeHeight="251840512" behindDoc="0" locked="0" layoutInCell="1" allowOverlap="1" wp14:anchorId="3ABCFC3F" wp14:editId="056C3713">
            <wp:simplePos x="0" y="0"/>
            <wp:positionH relativeFrom="margin">
              <wp:posOffset>-88900</wp:posOffset>
            </wp:positionH>
            <wp:positionV relativeFrom="paragraph">
              <wp:posOffset>312420</wp:posOffset>
            </wp:positionV>
            <wp:extent cx="1742440" cy="1487170"/>
            <wp:effectExtent l="0" t="0" r="0" b="0"/>
            <wp:wrapNone/>
            <wp:docPr id="105053339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53339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 w:rsidRPr="00784C36">
        <w:rPr>
          <w:b/>
          <w:bCs/>
          <w:shd w:val="clear" w:color="auto" w:fill="FFFFFF"/>
          <w:lang w:eastAsia="en-GB"/>
        </w:rPr>
        <w:t>rape</w:t>
      </w:r>
      <w:r>
        <w:rPr>
          <w:shd w:val="clear" w:color="auto" w:fill="FFFFFF"/>
          <w:lang w:eastAsia="en-GB"/>
        </w:rPr>
        <w:t xml:space="preserve"> which means forcing someone to have sex</w:t>
      </w:r>
    </w:p>
    <w:p w14:paraId="57FFD1B3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other sexual abuse.</w:t>
      </w:r>
    </w:p>
    <w:p w14:paraId="0C1CAB54" w14:textId="77777777" w:rsidR="00101365" w:rsidRDefault="00B67AC1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466571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842560" behindDoc="0" locked="0" layoutInCell="1" allowOverlap="1" wp14:anchorId="668C5331" wp14:editId="706CD20F">
            <wp:simplePos x="0" y="0"/>
            <wp:positionH relativeFrom="margin">
              <wp:posOffset>133350</wp:posOffset>
            </wp:positionH>
            <wp:positionV relativeFrom="paragraph">
              <wp:posOffset>528955</wp:posOffset>
            </wp:positionV>
            <wp:extent cx="1343025" cy="1321152"/>
            <wp:effectExtent l="0" t="0" r="0" b="0"/>
            <wp:wrapNone/>
            <wp:docPr id="890267254" name="Picture 8902672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267254" name="Picture 8902672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2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56D30" w14:textId="77777777" w:rsidR="00101365" w:rsidRDefault="00101365" w:rsidP="00213FFC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Sometimes boys were abused in front of other boys to scare or punish them.</w:t>
      </w:r>
    </w:p>
    <w:p w14:paraId="769AA2B3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2560AC2F" w14:textId="77777777" w:rsidR="00101365" w:rsidRDefault="00213FFC" w:rsidP="00213FFC">
      <w:pPr>
        <w:rPr>
          <w:shd w:val="clear" w:color="auto" w:fill="FFFFFF"/>
          <w:lang w:eastAsia="en-GB"/>
        </w:rPr>
      </w:pPr>
      <w:r w:rsidRPr="002964F9"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001AA4DE" wp14:editId="1E71022A">
            <wp:simplePos x="0" y="0"/>
            <wp:positionH relativeFrom="margin">
              <wp:posOffset>76200</wp:posOffset>
            </wp:positionH>
            <wp:positionV relativeFrom="paragraph">
              <wp:posOffset>-304800</wp:posOffset>
            </wp:positionV>
            <wp:extent cx="1123950" cy="1123950"/>
            <wp:effectExtent l="0" t="0" r="0" b="0"/>
            <wp:wrapNone/>
            <wp:docPr id="163096693" name="Picture 1630966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96693" name="Picture 1630966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The Brothers used religion as part of the abuse.</w:t>
      </w:r>
    </w:p>
    <w:p w14:paraId="08BA43FF" w14:textId="77777777" w:rsidR="00213FFC" w:rsidRDefault="00B67AC1" w:rsidP="00213FFC">
      <w:pPr>
        <w:rPr>
          <w:shd w:val="clear" w:color="auto" w:fill="FFFFFF"/>
          <w:lang w:eastAsia="en-GB"/>
        </w:rPr>
      </w:pPr>
      <w:r w:rsidRPr="003B402B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45632" behindDoc="0" locked="0" layoutInCell="1" allowOverlap="1" wp14:anchorId="6A73AF35" wp14:editId="7ECD20D2">
            <wp:simplePos x="0" y="0"/>
            <wp:positionH relativeFrom="margin">
              <wp:align>left</wp:align>
            </wp:positionH>
            <wp:positionV relativeFrom="paragraph">
              <wp:posOffset>327660</wp:posOffset>
            </wp:positionV>
            <wp:extent cx="1285875" cy="1285875"/>
            <wp:effectExtent l="0" t="0" r="9525" b="9525"/>
            <wp:wrapNone/>
            <wp:docPr id="1510354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354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F3499" w14:textId="77777777" w:rsidR="00213FFC" w:rsidRDefault="00213FFC" w:rsidP="00213FFC">
      <w:pPr>
        <w:rPr>
          <w:shd w:val="clear" w:color="auto" w:fill="FFFFFF"/>
          <w:lang w:eastAsia="en-GB"/>
        </w:rPr>
      </w:pPr>
    </w:p>
    <w:p w14:paraId="6421BCCD" w14:textId="77777777" w:rsidR="00101365" w:rsidRDefault="00101365" w:rsidP="00213FFC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children were always afraid.</w:t>
      </w:r>
    </w:p>
    <w:p w14:paraId="7D5501F9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4145327F" w14:textId="77777777" w:rsidR="00C31E35" w:rsidRDefault="00CC68D7" w:rsidP="00CC68D7">
      <w:pPr>
        <w:rPr>
          <w:shd w:val="clear" w:color="auto" w:fill="FFFFFF"/>
          <w:lang w:eastAsia="en-GB"/>
        </w:rPr>
      </w:pPr>
      <w:r w:rsidRPr="000A5F4E">
        <w:rPr>
          <w:strike/>
          <w:noProof/>
        </w:rPr>
        <w:drawing>
          <wp:anchor distT="0" distB="0" distL="114300" distR="114300" simplePos="0" relativeHeight="251655680" behindDoc="0" locked="0" layoutInCell="1" allowOverlap="1" wp14:anchorId="1B6F9744" wp14:editId="32DAF3AA">
            <wp:simplePos x="0" y="0"/>
            <wp:positionH relativeFrom="margin">
              <wp:align>left</wp:align>
            </wp:positionH>
            <wp:positionV relativeFrom="paragraph">
              <wp:posOffset>288925</wp:posOffset>
            </wp:positionV>
            <wp:extent cx="1495425" cy="1495425"/>
            <wp:effectExtent l="0" t="0" r="9525" b="9525"/>
            <wp:wrapNone/>
            <wp:docPr id="1145337079" name="Picture 11453370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337079" name="Picture 11453370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5F4E">
        <w:rPr>
          <w:shd w:val="clear" w:color="auto" w:fill="FFFFFF"/>
          <w:lang w:eastAsia="en-GB"/>
        </w:rPr>
        <w:t>T</w:t>
      </w:r>
      <w:r w:rsidR="00101365">
        <w:rPr>
          <w:shd w:val="clear" w:color="auto" w:fill="FFFFFF"/>
          <w:lang w:eastAsia="en-GB"/>
        </w:rPr>
        <w:t xml:space="preserve">he Brothers </w:t>
      </w:r>
      <w:r w:rsidR="00B67AC1">
        <w:rPr>
          <w:shd w:val="clear" w:color="auto" w:fill="FFFFFF"/>
          <w:lang w:eastAsia="en-GB"/>
        </w:rPr>
        <w:t xml:space="preserve">at Marylands School </w:t>
      </w:r>
      <w:r w:rsidR="00101365">
        <w:rPr>
          <w:shd w:val="clear" w:color="auto" w:fill="FFFFFF"/>
          <w:lang w:eastAsia="en-GB"/>
        </w:rPr>
        <w:t>were from Aus</w:t>
      </w:r>
      <w:r w:rsidR="00E12358">
        <w:rPr>
          <w:shd w:val="clear" w:color="auto" w:fill="FFFFFF"/>
          <w:lang w:eastAsia="en-GB"/>
        </w:rPr>
        <w:t>tralia</w:t>
      </w:r>
      <w:r w:rsidR="00C31E35">
        <w:rPr>
          <w:shd w:val="clear" w:color="auto" w:fill="FFFFFF"/>
          <w:lang w:eastAsia="en-GB"/>
        </w:rPr>
        <w:t>.</w:t>
      </w:r>
    </w:p>
    <w:p w14:paraId="55C717D8" w14:textId="77777777" w:rsidR="00C31E35" w:rsidRDefault="00C31E35" w:rsidP="00CC68D7">
      <w:pPr>
        <w:rPr>
          <w:shd w:val="clear" w:color="auto" w:fill="FFFFFF"/>
          <w:lang w:eastAsia="en-GB"/>
        </w:rPr>
      </w:pPr>
    </w:p>
    <w:p w14:paraId="249DE536" w14:textId="77777777" w:rsidR="00C31E35" w:rsidRDefault="00C31E35" w:rsidP="00CC68D7">
      <w:pPr>
        <w:rPr>
          <w:shd w:val="clear" w:color="auto" w:fill="FFFFFF"/>
          <w:lang w:eastAsia="en-GB"/>
        </w:rPr>
      </w:pPr>
    </w:p>
    <w:p w14:paraId="4139B72D" w14:textId="4D0BD59C" w:rsidR="00101365" w:rsidRPr="00C31E35" w:rsidRDefault="00C31E35" w:rsidP="00CC68D7">
      <w:pPr>
        <w:rPr>
          <w:shd w:val="clear" w:color="auto" w:fill="FFFFFF"/>
          <w:lang w:eastAsia="en-GB"/>
        </w:rPr>
      </w:pPr>
      <w:r w:rsidRPr="00C31E35">
        <w:rPr>
          <w:noProof/>
        </w:rPr>
        <w:drawing>
          <wp:anchor distT="0" distB="0" distL="114300" distR="114300" simplePos="0" relativeHeight="252201984" behindDoc="0" locked="0" layoutInCell="1" allowOverlap="1" wp14:anchorId="2027C519" wp14:editId="78AA285A">
            <wp:simplePos x="0" y="0"/>
            <wp:positionH relativeFrom="margin">
              <wp:posOffset>342900</wp:posOffset>
            </wp:positionH>
            <wp:positionV relativeFrom="paragraph">
              <wp:posOffset>533400</wp:posOffset>
            </wp:positionV>
            <wp:extent cx="746125" cy="1767840"/>
            <wp:effectExtent l="0" t="0" r="0" b="3810"/>
            <wp:wrapNone/>
            <wp:docPr id="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25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1E35">
        <w:rPr>
          <w:shd w:val="clear" w:color="auto" w:fill="FFFFFF"/>
          <w:lang w:eastAsia="en-GB"/>
        </w:rPr>
        <w:t xml:space="preserve">They went back to </w:t>
      </w:r>
      <w:r w:rsidR="00E12358" w:rsidRPr="00C31E35">
        <w:rPr>
          <w:shd w:val="clear" w:color="auto" w:fill="FFFFFF"/>
          <w:lang w:eastAsia="en-GB"/>
        </w:rPr>
        <w:t xml:space="preserve">Australia after their time in Aotearoa New Zealand. </w:t>
      </w:r>
    </w:p>
    <w:p w14:paraId="5E350DCA" w14:textId="77777777" w:rsidR="00101365" w:rsidRDefault="00101365" w:rsidP="00CC68D7">
      <w:pPr>
        <w:pStyle w:val="Listtoplevel"/>
        <w:numPr>
          <w:ilvl w:val="0"/>
          <w:numId w:val="0"/>
        </w:numPr>
        <w:spacing w:before="0"/>
        <w:ind w:left="4253" w:hanging="567"/>
        <w:rPr>
          <w:shd w:val="clear" w:color="auto" w:fill="FFFFFF"/>
          <w:lang w:eastAsia="en-GB"/>
        </w:rPr>
      </w:pPr>
    </w:p>
    <w:p w14:paraId="345EF36C" w14:textId="5A74C73A" w:rsidR="00CC68D7" w:rsidRDefault="00CC68D7" w:rsidP="00CC68D7">
      <w:pPr>
        <w:pStyle w:val="Listtoplevel"/>
        <w:numPr>
          <w:ilvl w:val="0"/>
          <w:numId w:val="0"/>
        </w:numPr>
        <w:spacing w:before="0"/>
        <w:ind w:left="4253" w:hanging="567"/>
        <w:rPr>
          <w:shd w:val="clear" w:color="auto" w:fill="FFFFFF"/>
          <w:lang w:eastAsia="en-GB"/>
        </w:rPr>
      </w:pPr>
    </w:p>
    <w:p w14:paraId="39AD456F" w14:textId="77777777" w:rsidR="00101365" w:rsidRDefault="00101365" w:rsidP="00784C36">
      <w:pPr>
        <w:pStyle w:val="Listtoplevel"/>
        <w:numPr>
          <w:ilvl w:val="0"/>
          <w:numId w:val="0"/>
        </w:numPr>
        <w:spacing w:before="0"/>
        <w:ind w:left="4253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</w:t>
      </w:r>
      <w:r w:rsidR="00CC68D7">
        <w:rPr>
          <w:shd w:val="clear" w:color="auto" w:fill="FFFFFF"/>
          <w:lang w:eastAsia="en-GB"/>
        </w:rPr>
        <w:t xml:space="preserve"> Brothers</w:t>
      </w:r>
      <w:r w:rsidR="00CA2CFB">
        <w:rPr>
          <w:shd w:val="clear" w:color="auto" w:fill="FFFFFF"/>
          <w:lang w:eastAsia="en-GB"/>
        </w:rPr>
        <w:t xml:space="preserve"> </w:t>
      </w:r>
      <w:r>
        <w:rPr>
          <w:shd w:val="clear" w:color="auto" w:fill="FFFFFF"/>
          <w:lang w:eastAsia="en-GB"/>
        </w:rPr>
        <w:t>did not know about:</w:t>
      </w:r>
    </w:p>
    <w:p w14:paraId="474D8CF0" w14:textId="77777777" w:rsidR="00101365" w:rsidRDefault="00B67AC1" w:rsidP="00101365">
      <w:pPr>
        <w:pStyle w:val="Listtoplevel"/>
        <w:rPr>
          <w:shd w:val="clear" w:color="auto" w:fill="FFFFFF"/>
          <w:lang w:eastAsia="en-GB"/>
        </w:rPr>
      </w:pPr>
      <w:r w:rsidRPr="003B402B">
        <w:rPr>
          <w:shd w:val="clear" w:color="auto" w:fill="FFFFFF"/>
          <w:lang w:eastAsia="en-GB"/>
        </w:rPr>
        <w:drawing>
          <wp:anchor distT="0" distB="0" distL="114300" distR="114300" simplePos="0" relativeHeight="251848704" behindDoc="0" locked="0" layoutInCell="1" allowOverlap="1" wp14:anchorId="6DE21E8E" wp14:editId="705B4670">
            <wp:simplePos x="0" y="0"/>
            <wp:positionH relativeFrom="margin">
              <wp:align>left</wp:align>
            </wp:positionH>
            <wp:positionV relativeFrom="paragraph">
              <wp:posOffset>762635</wp:posOffset>
            </wp:positionV>
            <wp:extent cx="1567603" cy="1813560"/>
            <wp:effectExtent l="0" t="0" r="0" b="0"/>
            <wp:wrapNone/>
            <wp:docPr id="674313010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13010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603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the culture in Aotearoa New Zealand</w:t>
      </w:r>
    </w:p>
    <w:p w14:paraId="0524B652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te ao Māori / the Māori world</w:t>
      </w:r>
    </w:p>
    <w:p w14:paraId="6C73272D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what other cultural groups needed.</w:t>
      </w:r>
    </w:p>
    <w:p w14:paraId="18B2DCD1" w14:textId="77777777" w:rsidR="003B402B" w:rsidRDefault="003B402B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20CDEDF5" w14:textId="77777777" w:rsidR="00101365" w:rsidRDefault="003B402B" w:rsidP="003B402B">
      <w:pPr>
        <w:rPr>
          <w:shd w:val="clear" w:color="auto" w:fill="FFFFFF"/>
          <w:lang w:eastAsia="en-GB"/>
        </w:rPr>
      </w:pPr>
      <w:r w:rsidRPr="003F613C">
        <w:rPr>
          <w:rFonts w:eastAsia="Times New Roman"/>
          <w:b/>
          <w:bCs/>
          <w:noProof/>
          <w:color w:val="000000"/>
          <w:lang w:eastAsia="en-NZ"/>
        </w:rPr>
        <w:lastRenderedPageBreak/>
        <w:drawing>
          <wp:anchor distT="0" distB="0" distL="114300" distR="114300" simplePos="0" relativeHeight="251853824" behindDoc="0" locked="0" layoutInCell="1" allowOverlap="1" wp14:anchorId="21BC5F77" wp14:editId="0C3BE20A">
            <wp:simplePos x="0" y="0"/>
            <wp:positionH relativeFrom="page">
              <wp:align>left</wp:align>
            </wp:positionH>
            <wp:positionV relativeFrom="page">
              <wp:posOffset>657225</wp:posOffset>
            </wp:positionV>
            <wp:extent cx="3124866" cy="2209800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866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 xml:space="preserve">The Catholic Church / </w:t>
      </w:r>
      <w:r w:rsidR="00101365" w:rsidRPr="003B402B">
        <w:rPr>
          <w:b/>
          <w:bCs/>
          <w:shd w:val="clear" w:color="auto" w:fill="FFFFFF"/>
          <w:lang w:eastAsia="en-GB"/>
        </w:rPr>
        <w:t>Bishop of Christchurch</w:t>
      </w:r>
      <w:r w:rsidR="00101365">
        <w:rPr>
          <w:shd w:val="clear" w:color="auto" w:fill="FFFFFF"/>
          <w:lang w:eastAsia="en-GB"/>
        </w:rPr>
        <w:t xml:space="preserve"> did not check that the Order were following </w:t>
      </w:r>
      <w:r w:rsidR="00101365" w:rsidRPr="003B402B">
        <w:rPr>
          <w:b/>
          <w:bCs/>
          <w:shd w:val="clear" w:color="auto" w:fill="FFFFFF"/>
          <w:lang w:eastAsia="en-GB"/>
        </w:rPr>
        <w:t>te Tiriti o Waitangi</w:t>
      </w:r>
      <w:r w:rsidR="00B67AC1">
        <w:rPr>
          <w:b/>
          <w:bCs/>
          <w:shd w:val="clear" w:color="auto" w:fill="FFFFFF"/>
          <w:lang w:eastAsia="en-GB"/>
        </w:rPr>
        <w:t xml:space="preserve"> / </w:t>
      </w:r>
      <w:r w:rsidR="002B265C">
        <w:rPr>
          <w:rFonts w:eastAsia="Times New Roman" w:cs="Arial"/>
          <w:b/>
          <w:bCs/>
          <w:color w:val="000000"/>
          <w:szCs w:val="32"/>
          <w:lang w:eastAsia="en-NZ"/>
        </w:rPr>
        <w:t>t</w:t>
      </w:r>
      <w:r w:rsidR="002B265C" w:rsidRPr="003F613C">
        <w:rPr>
          <w:rFonts w:eastAsia="Times New Roman" w:cs="Arial"/>
          <w:b/>
          <w:bCs/>
          <w:color w:val="000000"/>
          <w:szCs w:val="32"/>
          <w:lang w:eastAsia="en-NZ"/>
        </w:rPr>
        <w:t xml:space="preserve">he </w:t>
      </w:r>
      <w:r w:rsidR="00B67AC1" w:rsidRPr="003F613C">
        <w:rPr>
          <w:rFonts w:eastAsia="Times New Roman" w:cs="Arial"/>
          <w:b/>
          <w:bCs/>
          <w:color w:val="000000"/>
          <w:szCs w:val="32"/>
          <w:lang w:eastAsia="en-NZ"/>
        </w:rPr>
        <w:t>Treaty of Waitangi</w:t>
      </w:r>
      <w:r w:rsidR="00101365">
        <w:rPr>
          <w:shd w:val="clear" w:color="auto" w:fill="FFFFFF"/>
          <w:lang w:eastAsia="en-GB"/>
        </w:rPr>
        <w:t>.</w:t>
      </w:r>
    </w:p>
    <w:p w14:paraId="172E940B" w14:textId="77777777" w:rsidR="003B402B" w:rsidRDefault="003B402B" w:rsidP="003B402B">
      <w:pPr>
        <w:rPr>
          <w:shd w:val="clear" w:color="auto" w:fill="FFFFFF"/>
          <w:lang w:eastAsia="en-GB"/>
        </w:rPr>
      </w:pPr>
    </w:p>
    <w:p w14:paraId="662361BA" w14:textId="2B2B91A2" w:rsidR="00C31E35" w:rsidRDefault="002A204F" w:rsidP="003B402B">
      <w:pPr>
        <w:rPr>
          <w:shd w:val="clear" w:color="auto" w:fill="FFFFFF"/>
          <w:lang w:eastAsia="en-GB"/>
        </w:rPr>
      </w:pPr>
      <w:r w:rsidRPr="002964F9">
        <w:rPr>
          <w:noProof/>
        </w:rPr>
        <w:drawing>
          <wp:anchor distT="0" distB="0" distL="114300" distR="114300" simplePos="0" relativeHeight="252205056" behindDoc="0" locked="0" layoutInCell="1" allowOverlap="1" wp14:anchorId="1DEA9A2E" wp14:editId="0040E10E">
            <wp:simplePos x="0" y="0"/>
            <wp:positionH relativeFrom="margin">
              <wp:posOffset>31115</wp:posOffset>
            </wp:positionH>
            <wp:positionV relativeFrom="paragraph">
              <wp:posOffset>247015</wp:posOffset>
            </wp:positionV>
            <wp:extent cx="1343025" cy="134302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3218B" w14:textId="5511E92F" w:rsidR="00C31E35" w:rsidRPr="003B402B" w:rsidRDefault="00C31E35" w:rsidP="00C31E35">
      <w:pPr>
        <w:rPr>
          <w:rFonts w:eastAsiaTheme="minorHAnsi"/>
          <w:noProof/>
          <w:szCs w:val="22"/>
          <w:lang w:val="en-GB"/>
        </w:rPr>
      </w:pPr>
      <w:r w:rsidRPr="003B402B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2204032" behindDoc="1" locked="0" layoutInCell="1" allowOverlap="1" wp14:anchorId="71C0D86F" wp14:editId="0E3C05DA">
                <wp:simplePos x="0" y="0"/>
                <wp:positionH relativeFrom="margin">
                  <wp:posOffset>2236902</wp:posOffset>
                </wp:positionH>
                <wp:positionV relativeFrom="paragraph">
                  <wp:posOffset>-49530</wp:posOffset>
                </wp:positionV>
                <wp:extent cx="3611880" cy="1085850"/>
                <wp:effectExtent l="0" t="0" r="762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0858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5140E" id="Rectangle 9" o:spid="_x0000_s1026" style="position:absolute;margin-left:176.15pt;margin-top:-3.9pt;width:284.4pt;height:85.5pt;z-index:-25111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" fillcolor="#c0f4b2" stroked="f" strokeweight="1pt">
                <w10:wrap anchorx="margin"/>
              </v:rect>
            </w:pict>
          </mc:Fallback>
        </mc:AlternateContent>
      </w:r>
      <w:r w:rsidRPr="003B402B">
        <w:rPr>
          <w:rFonts w:eastAsiaTheme="minorHAnsi"/>
          <w:noProof/>
          <w:szCs w:val="22"/>
          <w:lang w:val="en-GB"/>
        </w:rPr>
        <w:t xml:space="preserve">The </w:t>
      </w:r>
      <w:r w:rsidRPr="003B402B">
        <w:rPr>
          <w:rFonts w:eastAsiaTheme="minorHAnsi"/>
          <w:b/>
          <w:bCs/>
          <w:noProof/>
          <w:szCs w:val="22"/>
          <w:lang w:val="en-GB"/>
        </w:rPr>
        <w:t>Bishop of Christchurch</w:t>
      </w:r>
      <w:r w:rsidRPr="003B402B">
        <w:rPr>
          <w:rFonts w:eastAsiaTheme="minorHAnsi"/>
          <w:noProof/>
          <w:szCs w:val="22"/>
          <w:lang w:val="en-GB"/>
        </w:rPr>
        <w:t xml:space="preserve"> is in charge of the Christchurch part of the Catholic Church.</w:t>
      </w:r>
    </w:p>
    <w:p w14:paraId="35E4133F" w14:textId="77777777" w:rsidR="00C31E35" w:rsidRDefault="00C31E35" w:rsidP="003B402B">
      <w:pPr>
        <w:rPr>
          <w:shd w:val="clear" w:color="auto" w:fill="FFFFFF"/>
          <w:lang w:eastAsia="en-GB"/>
        </w:rPr>
      </w:pPr>
    </w:p>
    <w:p w14:paraId="70F21AC6" w14:textId="77777777" w:rsidR="003B402B" w:rsidRDefault="00F21B02" w:rsidP="003B402B">
      <w:pPr>
        <w:rPr>
          <w:noProof/>
          <w:lang w:eastAsia="en-NZ"/>
        </w:rPr>
      </w:pPr>
      <w:r w:rsidRPr="00466571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7044B039" wp14:editId="772E5A3E">
                <wp:simplePos x="0" y="0"/>
                <wp:positionH relativeFrom="margin">
                  <wp:posOffset>2240280</wp:posOffset>
                </wp:positionH>
                <wp:positionV relativeFrom="paragraph">
                  <wp:posOffset>259080</wp:posOffset>
                </wp:positionV>
                <wp:extent cx="3611880" cy="5052060"/>
                <wp:effectExtent l="0" t="0" r="7620" b="0"/>
                <wp:wrapNone/>
                <wp:docPr id="1846688182" name="Rectangle 1846688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505206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5F1271" id="Rectangle 1846688182" o:spid="_x0000_s1026" style="position:absolute;margin-left:176.4pt;margin-top:20.4pt;width:284.4pt;height:397.8pt;z-index:-25145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" fillcolor="#c0f4b2" stroked="f" strokeweight="1pt">
                <w10:wrap anchorx="margin"/>
              </v:rect>
            </w:pict>
          </mc:Fallback>
        </mc:AlternateContent>
      </w:r>
      <w:r w:rsidR="00053783" w:rsidRPr="00053783">
        <w:rPr>
          <w:rFonts w:cs="Arial"/>
          <w:b/>
          <w:bCs/>
          <w:noProof/>
          <w:color w:val="000000"/>
          <w:szCs w:val="32"/>
        </w:rPr>
        <w:drawing>
          <wp:anchor distT="0" distB="0" distL="114300" distR="114300" simplePos="0" relativeHeight="252155904" behindDoc="0" locked="0" layoutInCell="1" allowOverlap="1" wp14:anchorId="4BFEE0C6" wp14:editId="482D84DC">
            <wp:simplePos x="0" y="0"/>
            <wp:positionH relativeFrom="margin">
              <wp:posOffset>-172487</wp:posOffset>
            </wp:positionH>
            <wp:positionV relativeFrom="paragraph">
              <wp:posOffset>354655</wp:posOffset>
            </wp:positionV>
            <wp:extent cx="1857375" cy="1313374"/>
            <wp:effectExtent l="0" t="0" r="0" b="0"/>
            <wp:wrapNone/>
            <wp:docPr id="126689934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89934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1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A014A" w14:textId="77777777" w:rsidR="003B402B" w:rsidRPr="003F613C" w:rsidRDefault="00B67AC1" w:rsidP="003B402B">
      <w:pPr>
        <w:rPr>
          <w:rFonts w:eastAsia="Times New Roman" w:cs="Arial"/>
          <w:szCs w:val="32"/>
          <w:lang w:eastAsia="en-NZ"/>
        </w:rPr>
      </w:pPr>
      <w:r>
        <w:rPr>
          <w:rFonts w:cs="Arial"/>
          <w:b/>
          <w:bCs/>
          <w:color w:val="000000"/>
          <w:szCs w:val="32"/>
        </w:rPr>
        <w:t>T</w:t>
      </w:r>
      <w:r w:rsidR="003B402B" w:rsidRPr="003F613C">
        <w:rPr>
          <w:rFonts w:cs="Arial"/>
          <w:b/>
          <w:bCs/>
          <w:color w:val="000000"/>
          <w:szCs w:val="32"/>
        </w:rPr>
        <w:t>e Tiriti o Waitangi</w:t>
      </w:r>
      <w:r w:rsidR="00CA2CFB">
        <w:rPr>
          <w:rFonts w:cs="Arial"/>
          <w:b/>
          <w:bCs/>
          <w:color w:val="000000"/>
          <w:szCs w:val="32"/>
        </w:rPr>
        <w:t xml:space="preserve"> </w:t>
      </w:r>
      <w:r w:rsidR="003B402B" w:rsidRPr="003F613C">
        <w:rPr>
          <w:rFonts w:eastAsia="Times New Roman" w:cs="Arial"/>
          <w:color w:val="000000"/>
          <w:szCs w:val="32"/>
          <w:lang w:eastAsia="en-NZ"/>
        </w:rPr>
        <w:t>is a legal document that was signed in 1840.</w:t>
      </w:r>
    </w:p>
    <w:p w14:paraId="1C1021F7" w14:textId="77777777" w:rsidR="003B402B" w:rsidRPr="00C31E35" w:rsidRDefault="003B402B" w:rsidP="003B402B">
      <w:pPr>
        <w:rPr>
          <w:rFonts w:eastAsia="Times New Roman" w:cs="Arial"/>
          <w:noProof/>
          <w:sz w:val="26"/>
          <w:szCs w:val="26"/>
          <w:bdr w:val="none" w:sz="0" w:space="0" w:color="auto" w:frame="1"/>
          <w:lang w:eastAsia="en-NZ"/>
        </w:rPr>
      </w:pPr>
    </w:p>
    <w:p w14:paraId="31F3CF68" w14:textId="77777777" w:rsidR="003B402B" w:rsidRPr="00C31E35" w:rsidRDefault="003B402B" w:rsidP="003B402B">
      <w:pPr>
        <w:rPr>
          <w:rFonts w:eastAsia="Times New Roman" w:cs="Arial"/>
          <w:b/>
          <w:bCs/>
          <w:color w:val="000000"/>
          <w:sz w:val="26"/>
          <w:szCs w:val="26"/>
          <w:lang w:eastAsia="en-NZ"/>
        </w:rPr>
      </w:pPr>
    </w:p>
    <w:p w14:paraId="716897FA" w14:textId="77777777" w:rsidR="003B402B" w:rsidRDefault="00B67AC1" w:rsidP="003B402B">
      <w:pPr>
        <w:rPr>
          <w:rFonts w:eastAsia="Times New Roman" w:cs="Arial"/>
          <w:color w:val="000000"/>
          <w:szCs w:val="32"/>
          <w:lang w:eastAsia="en-NZ"/>
        </w:rPr>
      </w:pPr>
      <w:r w:rsidRPr="003F613C">
        <w:rPr>
          <w:rFonts w:cs="Arial"/>
          <w:bCs/>
          <w:noProof/>
          <w:szCs w:val="32"/>
          <w:lang w:eastAsia="en-NZ"/>
        </w:rPr>
        <w:drawing>
          <wp:anchor distT="0" distB="0" distL="114300" distR="114300" simplePos="0" relativeHeight="251850752" behindDoc="0" locked="0" layoutInCell="1" allowOverlap="1" wp14:anchorId="40A49F0E" wp14:editId="5A6DFA70">
            <wp:simplePos x="0" y="0"/>
            <wp:positionH relativeFrom="margin">
              <wp:align>left</wp:align>
            </wp:positionH>
            <wp:positionV relativeFrom="page">
              <wp:posOffset>6498590</wp:posOffset>
            </wp:positionV>
            <wp:extent cx="1374775" cy="1676400"/>
            <wp:effectExtent l="0" t="0" r="0" b="0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02B" w:rsidRPr="003F613C">
        <w:rPr>
          <w:rFonts w:eastAsia="Times New Roman" w:cs="Arial"/>
          <w:b/>
          <w:bCs/>
          <w:color w:val="000000"/>
          <w:szCs w:val="32"/>
          <w:lang w:eastAsia="en-NZ"/>
        </w:rPr>
        <w:t>The Treaty</w:t>
      </w:r>
      <w:r w:rsidR="003B402B">
        <w:rPr>
          <w:rFonts w:eastAsia="Times New Roman" w:cs="Arial"/>
          <w:b/>
          <w:bCs/>
          <w:color w:val="000000"/>
          <w:szCs w:val="32"/>
          <w:lang w:eastAsia="en-NZ"/>
        </w:rPr>
        <w:t xml:space="preserve"> / </w:t>
      </w:r>
      <w:r w:rsidR="00CA2CFB">
        <w:rPr>
          <w:rFonts w:eastAsia="Times New Roman" w:cs="Arial"/>
          <w:b/>
          <w:bCs/>
          <w:color w:val="000000"/>
          <w:szCs w:val="32"/>
          <w:lang w:eastAsia="en-NZ"/>
        </w:rPr>
        <w:t xml:space="preserve">Te </w:t>
      </w:r>
      <w:r w:rsidR="003B402B">
        <w:rPr>
          <w:rFonts w:eastAsia="Times New Roman" w:cs="Arial"/>
          <w:b/>
          <w:bCs/>
          <w:color w:val="000000"/>
          <w:szCs w:val="32"/>
          <w:lang w:eastAsia="en-NZ"/>
        </w:rPr>
        <w:t>Tiriti</w:t>
      </w:r>
      <w:r w:rsidR="003B402B" w:rsidRPr="003F613C">
        <w:rPr>
          <w:rFonts w:eastAsia="Times New Roman" w:cs="Arial"/>
          <w:color w:val="000000"/>
          <w:szCs w:val="32"/>
          <w:lang w:eastAsia="en-NZ"/>
        </w:rPr>
        <w:t xml:space="preserve"> is important to New Zealand.</w:t>
      </w:r>
    </w:p>
    <w:p w14:paraId="549B51CC" w14:textId="77777777" w:rsidR="003B402B" w:rsidRPr="00C31E35" w:rsidRDefault="003B402B" w:rsidP="003B402B">
      <w:pPr>
        <w:rPr>
          <w:rFonts w:eastAsia="Times New Roman" w:cs="Arial"/>
          <w:sz w:val="26"/>
          <w:szCs w:val="26"/>
          <w:lang w:eastAsia="en-NZ"/>
        </w:rPr>
      </w:pPr>
    </w:p>
    <w:p w14:paraId="659DE23D" w14:textId="77777777" w:rsidR="003B402B" w:rsidRPr="00C31E35" w:rsidRDefault="003B402B" w:rsidP="003B402B">
      <w:pPr>
        <w:rPr>
          <w:rFonts w:eastAsia="Times New Roman" w:cs="Arial"/>
          <w:sz w:val="26"/>
          <w:szCs w:val="26"/>
          <w:lang w:eastAsia="en-NZ"/>
        </w:rPr>
      </w:pPr>
    </w:p>
    <w:p w14:paraId="74FD23E9" w14:textId="77777777" w:rsidR="003B402B" w:rsidRPr="003F613C" w:rsidRDefault="003B402B" w:rsidP="003B402B">
      <w:pPr>
        <w:rPr>
          <w:rFonts w:cs="Arial"/>
          <w:bCs/>
          <w:szCs w:val="32"/>
          <w:lang w:val="en-US"/>
        </w:rPr>
      </w:pPr>
      <w:r w:rsidRPr="003F613C">
        <w:rPr>
          <w:rFonts w:eastAsia="Times New Roman" w:cs="Arial"/>
          <w:color w:val="000000"/>
          <w:szCs w:val="32"/>
          <w:lang w:eastAsia="en-NZ"/>
        </w:rPr>
        <w:t>It is about</w:t>
      </w:r>
      <w:r>
        <w:rPr>
          <w:rFonts w:eastAsia="Times New Roman" w:cs="Arial"/>
          <w:color w:val="000000"/>
          <w:szCs w:val="32"/>
          <w:lang w:eastAsia="en-NZ"/>
        </w:rPr>
        <w:t xml:space="preserve"> </w:t>
      </w:r>
      <w:r w:rsidRPr="003F613C">
        <w:rPr>
          <w:rFonts w:cs="Arial"/>
          <w:bCs/>
          <w:szCs w:val="32"/>
          <w:lang w:val="en-US"/>
        </w:rPr>
        <w:t>Māori and the New Zealand Government</w:t>
      </w:r>
      <w:r>
        <w:rPr>
          <w:rFonts w:cs="Arial"/>
          <w:bCs/>
          <w:szCs w:val="32"/>
          <w:lang w:val="en-US"/>
        </w:rPr>
        <w:t>:</w:t>
      </w:r>
    </w:p>
    <w:p w14:paraId="2E57951C" w14:textId="77777777" w:rsidR="003B402B" w:rsidRDefault="00B67AC1" w:rsidP="003B402B">
      <w:pPr>
        <w:pStyle w:val="Listtoplevel"/>
      </w:pPr>
      <w:r>
        <w:rPr>
          <w:rFonts w:eastAsia="Times New Roman" w:cs="Arial"/>
          <w:szCs w:val="32"/>
          <w:lang w:eastAsia="en-NZ"/>
        </w:rPr>
        <w:drawing>
          <wp:anchor distT="0" distB="0" distL="114300" distR="114300" simplePos="0" relativeHeight="251851776" behindDoc="0" locked="0" layoutInCell="1" allowOverlap="1" wp14:anchorId="1541DED9" wp14:editId="2D2408AF">
            <wp:simplePos x="0" y="0"/>
            <wp:positionH relativeFrom="margin">
              <wp:posOffset>-180975</wp:posOffset>
            </wp:positionH>
            <wp:positionV relativeFrom="paragraph">
              <wp:posOffset>414020</wp:posOffset>
            </wp:positionV>
            <wp:extent cx="1869440" cy="1243330"/>
            <wp:effectExtent l="0" t="0" r="0" b="0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402B" w:rsidRPr="005F389A">
        <w:t>making decisions together</w:t>
      </w:r>
    </w:p>
    <w:p w14:paraId="2E4763B6" w14:textId="40C75538" w:rsidR="003B402B" w:rsidRPr="00C31E35" w:rsidRDefault="003B402B" w:rsidP="00C31E35">
      <w:pPr>
        <w:pStyle w:val="Listtoplevel"/>
      </w:pPr>
      <w:r w:rsidRPr="005F389A">
        <w:t>protecting things that are important to Māori.</w:t>
      </w:r>
      <w:r w:rsidRPr="00C31E35">
        <w:rPr>
          <w:shd w:val="clear" w:color="auto" w:fill="FFFFFF"/>
          <w:lang w:eastAsia="en-GB"/>
        </w:rPr>
        <w:br w:type="page"/>
      </w:r>
    </w:p>
    <w:p w14:paraId="743DCF15" w14:textId="23582A2B" w:rsidR="00101365" w:rsidRDefault="003B402B" w:rsidP="003B402B">
      <w:pPr>
        <w:rPr>
          <w:shd w:val="clear" w:color="auto" w:fill="FFFFFF"/>
          <w:lang w:eastAsia="en-GB"/>
        </w:rPr>
      </w:pPr>
      <w:r w:rsidRPr="00466571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62016" behindDoc="0" locked="0" layoutInCell="1" allowOverlap="1" wp14:anchorId="2DA5339F" wp14:editId="3732A656">
            <wp:simplePos x="0" y="0"/>
            <wp:positionH relativeFrom="margin">
              <wp:align>left</wp:align>
            </wp:positionH>
            <wp:positionV relativeFrom="paragraph">
              <wp:posOffset>-276860</wp:posOffset>
            </wp:positionV>
            <wp:extent cx="1457325" cy="1457325"/>
            <wp:effectExtent l="0" t="0" r="9525" b="9525"/>
            <wp:wrapNone/>
            <wp:docPr id="1713920939" name="Picture 17139209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920939" name="Picture 17139209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 xml:space="preserve">Some </w:t>
      </w:r>
      <w:r w:rsidR="00CA2CFB">
        <w:rPr>
          <w:shd w:val="clear" w:color="auto" w:fill="FFFFFF"/>
          <w:lang w:eastAsia="en-GB"/>
        </w:rPr>
        <w:t xml:space="preserve">Brothers </w:t>
      </w:r>
      <w:r w:rsidR="00101365">
        <w:rPr>
          <w:shd w:val="clear" w:color="auto" w:fill="FFFFFF"/>
          <w:lang w:eastAsia="en-GB"/>
        </w:rPr>
        <w:t>were racist to Māori students.</w:t>
      </w:r>
    </w:p>
    <w:p w14:paraId="023E5670" w14:textId="77777777" w:rsidR="00101365" w:rsidRDefault="00101365" w:rsidP="003B402B">
      <w:pPr>
        <w:rPr>
          <w:shd w:val="clear" w:color="auto" w:fill="FFFFFF"/>
          <w:lang w:eastAsia="en-GB"/>
        </w:rPr>
      </w:pPr>
    </w:p>
    <w:p w14:paraId="2C86B944" w14:textId="77777777" w:rsidR="003B402B" w:rsidRDefault="003B402B" w:rsidP="003B402B">
      <w:pPr>
        <w:rPr>
          <w:shd w:val="clear" w:color="auto" w:fill="FFFFFF"/>
          <w:lang w:eastAsia="en-GB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66112" behindDoc="0" locked="0" layoutInCell="1" allowOverlap="1" wp14:anchorId="43DFA559" wp14:editId="0DF2D06D">
            <wp:simplePos x="0" y="0"/>
            <wp:positionH relativeFrom="margin">
              <wp:posOffset>-114300</wp:posOffset>
            </wp:positionH>
            <wp:positionV relativeFrom="paragraph">
              <wp:posOffset>373380</wp:posOffset>
            </wp:positionV>
            <wp:extent cx="1714500" cy="1139825"/>
            <wp:effectExtent l="0" t="0" r="0" b="3175"/>
            <wp:wrapNone/>
            <wp:docPr id="1647501860" name="Picture 16475018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01860" name="Picture 16475018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3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E307C" w14:textId="77777777" w:rsidR="000A325B" w:rsidRDefault="000A325B" w:rsidP="003B402B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CA2CFB">
        <w:rPr>
          <w:shd w:val="clear" w:color="auto" w:fill="FFFFFF"/>
          <w:lang w:eastAsia="en-GB"/>
        </w:rPr>
        <w:t xml:space="preserve">Government </w:t>
      </w:r>
      <w:r>
        <w:rPr>
          <w:shd w:val="clear" w:color="auto" w:fill="FFFFFF"/>
          <w:lang w:eastAsia="en-GB"/>
        </w:rPr>
        <w:t>was part of:</w:t>
      </w:r>
    </w:p>
    <w:p w14:paraId="4F16DA2A" w14:textId="77777777" w:rsidR="000A325B" w:rsidRDefault="000A325B" w:rsidP="003B402B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setting up Marylands School</w:t>
      </w:r>
    </w:p>
    <w:p w14:paraId="3ABC6449" w14:textId="77777777" w:rsidR="000A325B" w:rsidRDefault="003B402B" w:rsidP="000A325B">
      <w:pPr>
        <w:pStyle w:val="Listtoplevel"/>
        <w:rPr>
          <w:shd w:val="clear" w:color="auto" w:fill="FFFFFF"/>
          <w:lang w:eastAsia="en-GB"/>
        </w:rPr>
      </w:pPr>
      <w:r w:rsidRPr="003B402B">
        <w:rPr>
          <w:shd w:val="clear" w:color="auto" w:fill="FFFFFF"/>
          <w:lang w:eastAsia="en-GB"/>
        </w:rPr>
        <w:drawing>
          <wp:anchor distT="0" distB="0" distL="114300" distR="114300" simplePos="0" relativeHeight="251864064" behindDoc="0" locked="0" layoutInCell="1" allowOverlap="1" wp14:anchorId="5BACE94C" wp14:editId="4CC3C895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1438275" cy="1438275"/>
            <wp:effectExtent l="0" t="0" r="9525" b="0"/>
            <wp:wrapNone/>
            <wp:docPr id="1705033001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33001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25B">
        <w:rPr>
          <w:shd w:val="clear" w:color="auto" w:fill="FFFFFF"/>
          <w:lang w:eastAsia="en-GB"/>
        </w:rPr>
        <w:t xml:space="preserve">paying for Marylands </w:t>
      </w:r>
      <w:r w:rsidR="00CA2CFB">
        <w:rPr>
          <w:shd w:val="clear" w:color="auto" w:fill="FFFFFF"/>
          <w:lang w:eastAsia="en-GB"/>
        </w:rPr>
        <w:t xml:space="preserve">School </w:t>
      </w:r>
      <w:r w:rsidR="000A325B">
        <w:rPr>
          <w:shd w:val="clear" w:color="auto" w:fill="FFFFFF"/>
          <w:lang w:eastAsia="en-GB"/>
        </w:rPr>
        <w:t>for 30 years.</w:t>
      </w:r>
    </w:p>
    <w:p w14:paraId="686014FE" w14:textId="77777777" w:rsidR="000A325B" w:rsidRDefault="000A325B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49123142" w14:textId="77777777" w:rsidR="000A325B" w:rsidRDefault="003B402B" w:rsidP="000A325B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3B402B">
        <w:rPr>
          <w:shd w:val="clear" w:color="auto" w:fill="FFFFFF"/>
          <w:lang w:eastAsia="en-GB"/>
        </w:rPr>
        <w:drawing>
          <wp:anchor distT="0" distB="0" distL="114300" distR="114300" simplePos="0" relativeHeight="251863040" behindDoc="0" locked="0" layoutInCell="1" allowOverlap="1" wp14:anchorId="093D3F5D" wp14:editId="3DE67282">
            <wp:simplePos x="0" y="0"/>
            <wp:positionH relativeFrom="margin">
              <wp:posOffset>-352425</wp:posOffset>
            </wp:positionH>
            <wp:positionV relativeFrom="paragraph">
              <wp:posOffset>314325</wp:posOffset>
            </wp:positionV>
            <wp:extent cx="1990725" cy="1990725"/>
            <wp:effectExtent l="0" t="0" r="0" b="0"/>
            <wp:wrapNone/>
            <wp:docPr id="43851460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51460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325B">
        <w:rPr>
          <w:shd w:val="clear" w:color="auto" w:fill="FFFFFF"/>
          <w:lang w:eastAsia="en-GB"/>
        </w:rPr>
        <w:t xml:space="preserve">The </w:t>
      </w:r>
      <w:r w:rsidR="00CA2CFB">
        <w:rPr>
          <w:shd w:val="clear" w:color="auto" w:fill="FFFFFF"/>
          <w:lang w:eastAsia="en-GB"/>
        </w:rPr>
        <w:t xml:space="preserve">Government </w:t>
      </w:r>
      <w:r w:rsidR="000A325B">
        <w:rPr>
          <w:shd w:val="clear" w:color="auto" w:fill="FFFFFF"/>
          <w:lang w:eastAsia="en-GB"/>
        </w:rPr>
        <w:t>did not:</w:t>
      </w:r>
    </w:p>
    <w:p w14:paraId="59F89AC6" w14:textId="77777777" w:rsidR="000A325B" w:rsidRDefault="00467620" w:rsidP="003B402B">
      <w:pPr>
        <w:pStyle w:val="Listtoplevel"/>
        <w:rPr>
          <w:shd w:val="clear" w:color="auto" w:fill="FFFFFF"/>
          <w:lang w:eastAsia="en-GB"/>
        </w:rPr>
      </w:pPr>
      <w:r w:rsidRPr="003B402B">
        <w:rPr>
          <w:b/>
          <w:bCs/>
        </w:rPr>
        <w:drawing>
          <wp:anchor distT="0" distB="0" distL="114300" distR="114300" simplePos="0" relativeHeight="251883520" behindDoc="0" locked="0" layoutInCell="1" allowOverlap="1" wp14:anchorId="5FC39EB4" wp14:editId="6EAC3FF8">
            <wp:simplePos x="0" y="0"/>
            <wp:positionH relativeFrom="column">
              <wp:posOffset>647700</wp:posOffset>
            </wp:positionH>
            <wp:positionV relativeFrom="paragraph">
              <wp:posOffset>916305</wp:posOffset>
            </wp:positionV>
            <wp:extent cx="914400" cy="914400"/>
            <wp:effectExtent l="0" t="0" r="0" b="0"/>
            <wp:wrapNone/>
            <wp:docPr id="689778733" name="Graphic 68977873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8053" name="Graphic 144498053" descr="Close with solid fill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325B">
        <w:rPr>
          <w:shd w:val="clear" w:color="auto" w:fill="FFFFFF"/>
          <w:lang w:eastAsia="en-GB"/>
        </w:rPr>
        <w:t xml:space="preserve">seem to care about the boys at Marylands </w:t>
      </w:r>
      <w:r w:rsidR="00CA2CFB">
        <w:rPr>
          <w:shd w:val="clear" w:color="auto" w:fill="FFFFFF"/>
          <w:lang w:eastAsia="en-GB"/>
        </w:rPr>
        <w:t>School</w:t>
      </w:r>
    </w:p>
    <w:p w14:paraId="31568A0D" w14:textId="77777777" w:rsidR="000A325B" w:rsidRDefault="000A325B" w:rsidP="000A325B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check </w:t>
      </w:r>
      <w:r w:rsidR="00CA2CFB">
        <w:rPr>
          <w:shd w:val="clear" w:color="auto" w:fill="FFFFFF"/>
          <w:lang w:eastAsia="en-GB"/>
        </w:rPr>
        <w:t xml:space="preserve">that </w:t>
      </w:r>
      <w:r>
        <w:rPr>
          <w:shd w:val="clear" w:color="auto" w:fill="FFFFFF"/>
          <w:lang w:eastAsia="en-GB"/>
        </w:rPr>
        <w:t>the boys were being cared for.</w:t>
      </w:r>
    </w:p>
    <w:p w14:paraId="461A0F17" w14:textId="77777777" w:rsidR="00C31E35" w:rsidRDefault="00C31E35">
      <w:pPr>
        <w:spacing w:line="240" w:lineRule="auto"/>
        <w:ind w:left="0"/>
        <w:rPr>
          <w:rFonts w:cs="Arial"/>
          <w:bCs/>
          <w:szCs w:val="32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5FFAF2AE" w14:textId="084A781A" w:rsidR="00101365" w:rsidRDefault="001B6EF6" w:rsidP="003B402B">
      <w:pPr>
        <w:pStyle w:val="contentspage"/>
        <w:rPr>
          <w:shd w:val="clear" w:color="auto" w:fill="FFFFFF"/>
          <w:lang w:eastAsia="en-GB"/>
        </w:rPr>
      </w:pPr>
      <w:r w:rsidRPr="001B6EF6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69184" behindDoc="0" locked="0" layoutInCell="1" allowOverlap="1" wp14:anchorId="611F1277" wp14:editId="3CFFD6F6">
            <wp:simplePos x="0" y="0"/>
            <wp:positionH relativeFrom="margin">
              <wp:align>left</wp:align>
            </wp:positionH>
            <wp:positionV relativeFrom="paragraph">
              <wp:posOffset>-285750</wp:posOffset>
            </wp:positionV>
            <wp:extent cx="1457325" cy="1457325"/>
            <wp:effectExtent l="0" t="0" r="9525" b="0"/>
            <wp:wrapNone/>
            <wp:docPr id="56720898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20898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 xml:space="preserve">Life at Marylands </w:t>
      </w:r>
      <w:r w:rsidR="00CA2CFB">
        <w:rPr>
          <w:shd w:val="clear" w:color="auto" w:fill="FFFFFF"/>
          <w:lang w:eastAsia="en-GB"/>
        </w:rPr>
        <w:t xml:space="preserve">School </w:t>
      </w:r>
      <w:r w:rsidR="00101365">
        <w:rPr>
          <w:shd w:val="clear" w:color="auto" w:fill="FFFFFF"/>
          <w:lang w:eastAsia="en-GB"/>
        </w:rPr>
        <w:t>was awful for the boys there.</w:t>
      </w:r>
    </w:p>
    <w:p w14:paraId="393CF4DF" w14:textId="77777777" w:rsidR="003B402B" w:rsidRDefault="003B402B" w:rsidP="003B402B">
      <w:pPr>
        <w:pStyle w:val="contentspage"/>
        <w:rPr>
          <w:shd w:val="clear" w:color="auto" w:fill="FFFFFF"/>
          <w:lang w:eastAsia="en-GB"/>
        </w:rPr>
      </w:pPr>
    </w:p>
    <w:p w14:paraId="728AEBEC" w14:textId="77777777" w:rsidR="003B402B" w:rsidRDefault="001B6EF6" w:rsidP="003B402B">
      <w:pPr>
        <w:pStyle w:val="contentspage"/>
        <w:rPr>
          <w:shd w:val="clear" w:color="auto" w:fill="FFFFFF"/>
          <w:lang w:eastAsia="en-GB"/>
        </w:rPr>
      </w:pPr>
      <w:r w:rsidRPr="001B6EF6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68160" behindDoc="0" locked="0" layoutInCell="1" allowOverlap="1" wp14:anchorId="24B5A401" wp14:editId="4E44B5D0">
            <wp:simplePos x="0" y="0"/>
            <wp:positionH relativeFrom="margin">
              <wp:align>left</wp:align>
            </wp:positionH>
            <wp:positionV relativeFrom="paragraph">
              <wp:posOffset>177165</wp:posOffset>
            </wp:positionV>
            <wp:extent cx="1571625" cy="1571625"/>
            <wp:effectExtent l="0" t="0" r="9525" b="9525"/>
            <wp:wrapNone/>
            <wp:docPr id="34709612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09612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99F90" w14:textId="77777777" w:rsidR="00101365" w:rsidRDefault="00101365" w:rsidP="003B402B">
      <w:pPr>
        <w:pStyle w:val="contentspage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Some boys saw violence that they think </w:t>
      </w:r>
      <w:r w:rsidR="0003259F">
        <w:rPr>
          <w:shd w:val="clear" w:color="auto" w:fill="FFFFFF"/>
          <w:lang w:eastAsia="en-GB"/>
        </w:rPr>
        <w:t>may</w:t>
      </w:r>
      <w:r>
        <w:rPr>
          <w:shd w:val="clear" w:color="auto" w:fill="FFFFFF"/>
          <w:lang w:eastAsia="en-GB"/>
        </w:rPr>
        <w:t xml:space="preserve"> have caused the deaths of other boys.</w:t>
      </w:r>
    </w:p>
    <w:p w14:paraId="78BB47A0" w14:textId="77777777" w:rsidR="00101365" w:rsidRDefault="00101365" w:rsidP="003B402B">
      <w:pPr>
        <w:pStyle w:val="contentspage"/>
        <w:rPr>
          <w:shd w:val="clear" w:color="auto" w:fill="FFFFFF"/>
          <w:lang w:eastAsia="en-GB"/>
        </w:rPr>
      </w:pPr>
    </w:p>
    <w:p w14:paraId="43B7D00B" w14:textId="77777777" w:rsidR="003B402B" w:rsidRDefault="003B402B" w:rsidP="003B402B">
      <w:pPr>
        <w:pStyle w:val="contentspage"/>
        <w:rPr>
          <w:shd w:val="clear" w:color="auto" w:fill="FFFFFF"/>
          <w:lang w:eastAsia="en-GB"/>
        </w:rPr>
      </w:pPr>
    </w:p>
    <w:p w14:paraId="7DB506D7" w14:textId="77777777" w:rsidR="00101365" w:rsidRDefault="00B67AC1" w:rsidP="003B402B">
      <w:pPr>
        <w:pStyle w:val="contentspage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67136" behindDoc="0" locked="0" layoutInCell="1" allowOverlap="1" wp14:anchorId="21E1D7D8" wp14:editId="22450E5C">
            <wp:simplePos x="0" y="0"/>
            <wp:positionH relativeFrom="margin">
              <wp:align>left</wp:align>
            </wp:positionH>
            <wp:positionV relativeFrom="paragraph">
              <wp:posOffset>7474</wp:posOffset>
            </wp:positionV>
            <wp:extent cx="1657350" cy="1286004"/>
            <wp:effectExtent l="0" t="0" r="0" b="9525"/>
            <wp:wrapNone/>
            <wp:docPr id="96293293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93293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8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Some boys talked about killing themselves.</w:t>
      </w:r>
    </w:p>
    <w:p w14:paraId="24D465EF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0357572C" w14:textId="77777777" w:rsidR="0064667B" w:rsidRDefault="0064667B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48B7E230" w14:textId="77777777" w:rsidR="00124EA8" w:rsidRDefault="004B37FF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Hebron Trust</w:t>
      </w:r>
    </w:p>
    <w:p w14:paraId="516D35E9" w14:textId="4918D512" w:rsidR="00124EA8" w:rsidRDefault="00263B93" w:rsidP="00124EA8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07104" behindDoc="0" locked="0" layoutInCell="1" allowOverlap="1" wp14:anchorId="4CD3026A" wp14:editId="5D585F18">
            <wp:simplePos x="0" y="0"/>
            <wp:positionH relativeFrom="margin">
              <wp:posOffset>-57785</wp:posOffset>
            </wp:positionH>
            <wp:positionV relativeFrom="paragraph">
              <wp:posOffset>372745</wp:posOffset>
            </wp:positionV>
            <wp:extent cx="1903095" cy="1285240"/>
            <wp:effectExtent l="0" t="0" r="1905" b="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A09C1" w14:textId="31C29C9D" w:rsidR="00124EA8" w:rsidRPr="00124EA8" w:rsidRDefault="00124EA8" w:rsidP="00124EA8">
      <w:pPr>
        <w:rPr>
          <w:lang w:eastAsia="en-GB"/>
        </w:rPr>
      </w:pPr>
    </w:p>
    <w:p w14:paraId="2F6C039C" w14:textId="5ECF1300" w:rsidR="00C31E35" w:rsidRDefault="00C31E35" w:rsidP="004567B0">
      <w:pPr>
        <w:rPr>
          <w:rStyle w:val="cf01"/>
          <w:rFonts w:ascii="Arial" w:hAnsi="Arial" w:cs="Arial"/>
          <w:sz w:val="32"/>
          <w:szCs w:val="32"/>
        </w:rPr>
      </w:pPr>
      <w:r>
        <w:rPr>
          <w:rStyle w:val="cf01"/>
          <w:rFonts w:ascii="Arial" w:hAnsi="Arial" w:cs="Arial"/>
          <w:sz w:val="32"/>
          <w:szCs w:val="32"/>
        </w:rPr>
        <w:t xml:space="preserve">The Government took over running </w:t>
      </w:r>
      <w:r w:rsidR="00F21B02" w:rsidRPr="00F21B02">
        <w:rPr>
          <w:rStyle w:val="cf01"/>
          <w:rFonts w:ascii="Arial" w:hAnsi="Arial" w:cs="Arial"/>
          <w:sz w:val="32"/>
          <w:szCs w:val="32"/>
        </w:rPr>
        <w:t>Marylands School</w:t>
      </w:r>
      <w:r>
        <w:rPr>
          <w:rStyle w:val="cf01"/>
          <w:rFonts w:ascii="Arial" w:hAnsi="Arial" w:cs="Arial"/>
          <w:sz w:val="32"/>
          <w:szCs w:val="32"/>
        </w:rPr>
        <w:t xml:space="preserve"> from the Brothers in 1984.</w:t>
      </w:r>
    </w:p>
    <w:p w14:paraId="0BFCA205" w14:textId="01CDED8D" w:rsidR="00C31E35" w:rsidRDefault="00263B93" w:rsidP="004567B0">
      <w:pPr>
        <w:rPr>
          <w:rStyle w:val="cf01"/>
          <w:rFonts w:ascii="Arial" w:hAnsi="Arial" w:cs="Arial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6DCC276C" wp14:editId="4586BEF4">
                <wp:simplePos x="0" y="0"/>
                <wp:positionH relativeFrom="column">
                  <wp:posOffset>76200</wp:posOffset>
                </wp:positionH>
                <wp:positionV relativeFrom="paragraph">
                  <wp:posOffset>189230</wp:posOffset>
                </wp:positionV>
                <wp:extent cx="1276350" cy="1771650"/>
                <wp:effectExtent l="0" t="0" r="0" b="0"/>
                <wp:wrapNone/>
                <wp:docPr id="1458304178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350" cy="1771650"/>
                          <a:chOff x="0" y="0"/>
                          <a:chExt cx="1276350" cy="1771650"/>
                        </a:xfrm>
                      </wpg:grpSpPr>
                      <pic:pic xmlns:pic="http://schemas.openxmlformats.org/drawingml/2006/picture">
                        <pic:nvPicPr>
                          <pic:cNvPr id="615263639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03491463" name="Arrow: Left 5"/>
                        <wps:cNvSpPr/>
                        <wps:spPr>
                          <a:xfrm>
                            <a:off x="742950" y="1152525"/>
                            <a:ext cx="247650" cy="133350"/>
                          </a:xfrm>
                          <a:prstGeom prst="lef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32133B" id="Group 6" o:spid="_x0000_s1026" alt="&quot;&quot;" style="position:absolute;margin-left:6pt;margin-top:14.9pt;width:100.5pt;height:139.5pt;z-index:252097536" coordsize="12763,17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">
                <v:shape id="Picture 4" o:spid="_x0000_s1027" type="#_x0000_t75" style="position:absolute;width:12763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">
                  <v:imagedata r:id="rId63" o:title=""/>
                </v:shape>
                <v:shape id="Arrow: Left 5" o:spid="_x0000_s1028" type="#_x0000_t66" style="position:absolute;left:7429;top:11525;width:2477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" adj="5815" fillcolor="red" strokecolor="red" strokeweight="1pt"/>
              </v:group>
            </w:pict>
          </mc:Fallback>
        </mc:AlternateContent>
      </w:r>
    </w:p>
    <w:p w14:paraId="3927663D" w14:textId="2D326809" w:rsidR="00C31E35" w:rsidRDefault="00C31E35" w:rsidP="004567B0">
      <w:pPr>
        <w:rPr>
          <w:rStyle w:val="cf01"/>
          <w:rFonts w:ascii="Arial" w:hAnsi="Arial" w:cs="Arial"/>
          <w:sz w:val="32"/>
          <w:szCs w:val="32"/>
        </w:rPr>
      </w:pPr>
    </w:p>
    <w:p w14:paraId="2D151059" w14:textId="08D32396" w:rsidR="00F21B02" w:rsidRPr="00F21B02" w:rsidRDefault="00C31E35" w:rsidP="004567B0">
      <w:pPr>
        <w:rPr>
          <w:rStyle w:val="cf01"/>
          <w:rFonts w:ascii="Arial" w:hAnsi="Arial" w:cs="Arial"/>
          <w:sz w:val="32"/>
          <w:szCs w:val="32"/>
        </w:rPr>
      </w:pPr>
      <w:r>
        <w:rPr>
          <w:rStyle w:val="cf01"/>
          <w:rFonts w:ascii="Arial" w:hAnsi="Arial" w:cs="Arial"/>
          <w:sz w:val="32"/>
          <w:szCs w:val="32"/>
        </w:rPr>
        <w:t xml:space="preserve">In 1986 the Brothers started the </w:t>
      </w:r>
      <w:r w:rsidR="00F21B02" w:rsidRPr="00F21B02">
        <w:rPr>
          <w:rStyle w:val="cf01"/>
          <w:rFonts w:ascii="Arial" w:hAnsi="Arial" w:cs="Arial"/>
          <w:sz w:val="32"/>
          <w:szCs w:val="32"/>
        </w:rPr>
        <w:t>Hebron Trust</w:t>
      </w:r>
      <w:r>
        <w:rPr>
          <w:rStyle w:val="cf01"/>
          <w:rFonts w:ascii="Arial" w:hAnsi="Arial" w:cs="Arial"/>
          <w:sz w:val="32"/>
          <w:szCs w:val="32"/>
        </w:rPr>
        <w:t xml:space="preserve"> in Christchurch</w:t>
      </w:r>
      <w:r w:rsidR="00F21B02" w:rsidRPr="00F21B02">
        <w:rPr>
          <w:rStyle w:val="cf01"/>
          <w:rFonts w:ascii="Arial" w:hAnsi="Arial" w:cs="Arial"/>
          <w:sz w:val="32"/>
          <w:szCs w:val="32"/>
        </w:rPr>
        <w:t>.</w:t>
      </w:r>
    </w:p>
    <w:p w14:paraId="7BA6FE77" w14:textId="77777777" w:rsidR="004B37FF" w:rsidRDefault="004B37FF" w:rsidP="004567B0">
      <w:pPr>
        <w:rPr>
          <w:rFonts w:eastAsia="Times New Roman"/>
          <w:shd w:val="clear" w:color="auto" w:fill="FFFFFF"/>
          <w:lang w:eastAsia="en-GB"/>
        </w:rPr>
      </w:pPr>
    </w:p>
    <w:p w14:paraId="507D1A29" w14:textId="77777777" w:rsidR="004B37FF" w:rsidRDefault="004B37FF" w:rsidP="004567B0">
      <w:pPr>
        <w:rPr>
          <w:rFonts w:eastAsia="Times New Roman"/>
          <w:shd w:val="clear" w:color="auto" w:fill="FFFFFF"/>
          <w:lang w:eastAsia="en-GB"/>
        </w:rPr>
      </w:pPr>
    </w:p>
    <w:p w14:paraId="6A616558" w14:textId="77777777" w:rsidR="004B37FF" w:rsidRDefault="001B6EF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73280" behindDoc="0" locked="0" layoutInCell="1" allowOverlap="1" wp14:anchorId="50994E81" wp14:editId="7B74A910">
            <wp:simplePos x="0" y="0"/>
            <wp:positionH relativeFrom="margin">
              <wp:posOffset>-173355</wp:posOffset>
            </wp:positionH>
            <wp:positionV relativeFrom="paragraph">
              <wp:posOffset>536575</wp:posOffset>
            </wp:positionV>
            <wp:extent cx="1869440" cy="1243330"/>
            <wp:effectExtent l="0" t="0" r="0" b="0"/>
            <wp:wrapNone/>
            <wp:docPr id="380736467" name="Picture 3807364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736467" name="Picture 3807364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7FF">
        <w:rPr>
          <w:rFonts w:eastAsia="Times New Roman"/>
          <w:shd w:val="clear" w:color="auto" w:fill="FFFFFF"/>
          <w:lang w:eastAsia="en-GB"/>
        </w:rPr>
        <w:t xml:space="preserve">The </w:t>
      </w:r>
      <w:r w:rsidR="00CA2CFB">
        <w:rPr>
          <w:rFonts w:eastAsia="Times New Roman"/>
          <w:shd w:val="clear" w:color="auto" w:fill="FFFFFF"/>
          <w:lang w:eastAsia="en-GB"/>
        </w:rPr>
        <w:t xml:space="preserve">Government </w:t>
      </w:r>
      <w:r w:rsidR="004B37FF">
        <w:rPr>
          <w:rFonts w:eastAsia="Times New Roman"/>
          <w:shd w:val="clear" w:color="auto" w:fill="FFFFFF"/>
          <w:lang w:eastAsia="en-GB"/>
        </w:rPr>
        <w:t xml:space="preserve">let Hebron Trust become a </w:t>
      </w:r>
      <w:r w:rsidR="004B37FF" w:rsidRPr="001B6EF6">
        <w:rPr>
          <w:rFonts w:eastAsia="Times New Roman"/>
          <w:b/>
          <w:bCs/>
          <w:shd w:val="clear" w:color="auto" w:fill="FFFFFF"/>
          <w:lang w:eastAsia="en-GB"/>
        </w:rPr>
        <w:t>state service provider</w:t>
      </w:r>
      <w:r w:rsidR="004B37FF">
        <w:rPr>
          <w:rFonts w:eastAsia="Times New Roman"/>
          <w:shd w:val="clear" w:color="auto" w:fill="FFFFFF"/>
          <w:lang w:eastAsia="en-GB"/>
        </w:rPr>
        <w:t xml:space="preserve"> in 1990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3579C1A1" w14:textId="77777777" w:rsidR="004B37FF" w:rsidRDefault="004B37FF" w:rsidP="004567B0">
      <w:pPr>
        <w:rPr>
          <w:rFonts w:eastAsia="Times New Roman"/>
          <w:shd w:val="clear" w:color="auto" w:fill="FFFFFF"/>
          <w:lang w:eastAsia="en-GB"/>
        </w:rPr>
      </w:pPr>
    </w:p>
    <w:p w14:paraId="1B05FD1B" w14:textId="77777777" w:rsidR="004B37FF" w:rsidRDefault="001B6EF6" w:rsidP="004567B0">
      <w:pPr>
        <w:rPr>
          <w:rFonts w:eastAsia="Times New Roman"/>
          <w:shd w:val="clear" w:color="auto" w:fill="FFFFFF"/>
          <w:lang w:eastAsia="en-GB"/>
        </w:rPr>
      </w:pPr>
      <w:r w:rsidRPr="003B402B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64FCE66F" wp14:editId="55210E6F">
                <wp:simplePos x="0" y="0"/>
                <wp:positionH relativeFrom="margin">
                  <wp:posOffset>2235835</wp:posOffset>
                </wp:positionH>
                <wp:positionV relativeFrom="paragraph">
                  <wp:posOffset>291465</wp:posOffset>
                </wp:positionV>
                <wp:extent cx="3611880" cy="1085850"/>
                <wp:effectExtent l="0" t="0" r="7620" b="0"/>
                <wp:wrapNone/>
                <wp:docPr id="99965598" name="Rectangle 99965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0858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4E8FC" id="Rectangle 99965598" o:spid="_x0000_s1026" style="position:absolute;margin-left:176.05pt;margin-top:22.95pt;width:284.4pt;height:85.5pt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" fillcolor="#c0f4b2" stroked="f" strokeweight="1pt">
                <w10:wrap anchorx="margin"/>
              </v:rect>
            </w:pict>
          </mc:Fallback>
        </mc:AlternateContent>
      </w:r>
    </w:p>
    <w:p w14:paraId="4FCBB073" w14:textId="77777777" w:rsidR="001B6EF6" w:rsidRDefault="001B6EF6" w:rsidP="004567B0">
      <w:pPr>
        <w:rPr>
          <w:rFonts w:eastAsia="Times New Roman"/>
          <w:shd w:val="clear" w:color="auto" w:fill="FFFFFF"/>
          <w:lang w:eastAsia="en-GB"/>
        </w:rPr>
      </w:pPr>
      <w:r w:rsidRPr="001B6EF6">
        <w:rPr>
          <w:rFonts w:eastAsia="Times New Roman"/>
          <w:lang w:eastAsia="en-GB"/>
        </w:rPr>
        <w:t xml:space="preserve">Being a </w:t>
      </w:r>
      <w:r w:rsidRPr="001B6EF6">
        <w:rPr>
          <w:rFonts w:eastAsia="Times New Roman"/>
          <w:b/>
          <w:bCs/>
          <w:lang w:eastAsia="en-GB"/>
        </w:rPr>
        <w:t>state service provider</w:t>
      </w:r>
      <w:r w:rsidRPr="001B6EF6">
        <w:rPr>
          <w:rFonts w:eastAsia="Times New Roman"/>
          <w:lang w:eastAsia="en-GB"/>
        </w:rPr>
        <w:t xml:space="preserve"> means the </w:t>
      </w:r>
      <w:r w:rsidR="00CA2CFB">
        <w:rPr>
          <w:rFonts w:eastAsia="Times New Roman"/>
          <w:lang w:eastAsia="en-GB"/>
        </w:rPr>
        <w:t>G</w:t>
      </w:r>
      <w:r w:rsidR="00CA2CFB" w:rsidRPr="001B6EF6">
        <w:rPr>
          <w:rFonts w:eastAsia="Times New Roman"/>
          <w:lang w:eastAsia="en-GB"/>
        </w:rPr>
        <w:t xml:space="preserve">overnment </w:t>
      </w:r>
      <w:r w:rsidRPr="001B6EF6">
        <w:rPr>
          <w:rFonts w:eastAsia="Times New Roman"/>
          <w:lang w:eastAsia="en-GB"/>
        </w:rPr>
        <w:t xml:space="preserve">pays them to </w:t>
      </w:r>
      <w:r w:rsidR="00784C36">
        <w:rPr>
          <w:rFonts w:eastAsia="Times New Roman"/>
          <w:lang w:eastAsia="en-GB"/>
        </w:rPr>
        <w:t>provide services</w:t>
      </w:r>
      <w:r w:rsidRPr="001B6EF6">
        <w:rPr>
          <w:rFonts w:eastAsia="Times New Roman"/>
          <w:lang w:eastAsia="en-GB"/>
        </w:rPr>
        <w:t>.</w:t>
      </w:r>
    </w:p>
    <w:p w14:paraId="653873EF" w14:textId="77777777" w:rsidR="00263B93" w:rsidRDefault="00263B93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0849B322" w14:textId="1C4646CB" w:rsidR="004B37FF" w:rsidRDefault="00263B93" w:rsidP="004567B0">
      <w:pPr>
        <w:rPr>
          <w:rFonts w:eastAsia="Times New Roman"/>
          <w:shd w:val="clear" w:color="auto" w:fill="FFFFFF"/>
          <w:lang w:eastAsia="en-GB"/>
        </w:rPr>
      </w:pPr>
      <w:r w:rsidRPr="001B6EF6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74304" behindDoc="0" locked="0" layoutInCell="1" allowOverlap="1" wp14:anchorId="7033978E" wp14:editId="2CB373F8">
            <wp:simplePos x="0" y="0"/>
            <wp:positionH relativeFrom="margin">
              <wp:posOffset>-137160</wp:posOffset>
            </wp:positionH>
            <wp:positionV relativeFrom="paragraph">
              <wp:posOffset>-114300</wp:posOffset>
            </wp:positionV>
            <wp:extent cx="1653540" cy="1417320"/>
            <wp:effectExtent l="0" t="0" r="3810" b="0"/>
            <wp:wrapNone/>
            <wp:docPr id="2038414983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414983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0F">
        <w:rPr>
          <w:rFonts w:eastAsia="Times New Roman"/>
          <w:shd w:val="clear" w:color="auto" w:fill="FFFFFF"/>
          <w:lang w:eastAsia="en-GB"/>
        </w:rPr>
        <w:t>Hebron Trust was meant to care for young people who needed support like those who did not have anywhere to live.</w:t>
      </w:r>
    </w:p>
    <w:p w14:paraId="3AC1B7F7" w14:textId="44545856" w:rsidR="00263B93" w:rsidRDefault="00263B93" w:rsidP="004567B0">
      <w:pPr>
        <w:rPr>
          <w:rFonts w:eastAsia="Times New Roman"/>
          <w:shd w:val="clear" w:color="auto" w:fill="FFFFFF"/>
          <w:lang w:eastAsia="en-GB"/>
        </w:rPr>
      </w:pPr>
      <w:r w:rsidRPr="001B6EF6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75328" behindDoc="0" locked="0" layoutInCell="1" allowOverlap="1" wp14:anchorId="645F1A20" wp14:editId="7DFB4C85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1516380" cy="1516380"/>
            <wp:effectExtent l="0" t="0" r="7620" b="7620"/>
            <wp:wrapNone/>
            <wp:docPr id="122215428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154287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4145B" w14:textId="09094979" w:rsidR="00263B93" w:rsidRDefault="00263B93" w:rsidP="004567B0">
      <w:pPr>
        <w:rPr>
          <w:rFonts w:eastAsia="Times New Roman"/>
          <w:shd w:val="clear" w:color="auto" w:fill="FFFFFF"/>
          <w:lang w:eastAsia="en-GB"/>
        </w:rPr>
      </w:pPr>
    </w:p>
    <w:p w14:paraId="0E69C485" w14:textId="778E48F4" w:rsidR="0062200F" w:rsidRDefault="0062200F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Many of these young people were Māori.</w:t>
      </w:r>
    </w:p>
    <w:p w14:paraId="0AA4D964" w14:textId="77777777" w:rsidR="0062200F" w:rsidRDefault="0062200F" w:rsidP="004567B0">
      <w:pPr>
        <w:rPr>
          <w:rFonts w:eastAsia="Times New Roman"/>
          <w:shd w:val="clear" w:color="auto" w:fill="FFFFFF"/>
          <w:lang w:eastAsia="en-GB"/>
        </w:rPr>
      </w:pPr>
    </w:p>
    <w:p w14:paraId="71349835" w14:textId="77777777" w:rsidR="0062200F" w:rsidRDefault="0062200F" w:rsidP="004567B0">
      <w:pPr>
        <w:rPr>
          <w:rFonts w:eastAsia="Times New Roman"/>
          <w:shd w:val="clear" w:color="auto" w:fill="FFFFFF"/>
          <w:lang w:eastAsia="en-GB"/>
        </w:rPr>
      </w:pPr>
    </w:p>
    <w:p w14:paraId="09C02304" w14:textId="77777777" w:rsidR="0062200F" w:rsidRDefault="0030103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27232" behindDoc="0" locked="0" layoutInCell="1" allowOverlap="1" wp14:anchorId="7E46EF55" wp14:editId="308F213F">
            <wp:simplePos x="0" y="0"/>
            <wp:positionH relativeFrom="column">
              <wp:posOffset>222885</wp:posOffset>
            </wp:positionH>
            <wp:positionV relativeFrom="paragraph">
              <wp:posOffset>125095</wp:posOffset>
            </wp:positionV>
            <wp:extent cx="857885" cy="1743075"/>
            <wp:effectExtent l="0" t="0" r="0" b="9525"/>
            <wp:wrapThrough wrapText="bothSides">
              <wp:wrapPolygon edited="0">
                <wp:start x="0" y="0"/>
                <wp:lineTo x="0" y="21482"/>
                <wp:lineTo x="21104" y="21482"/>
                <wp:lineTo x="21104" y="0"/>
                <wp:lineTo x="0" y="0"/>
              </wp:wrapPolygon>
            </wp:wrapThrough>
            <wp:docPr id="1187290527" name="Picture 11872905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290527" name="Picture 11872905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88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00F">
        <w:rPr>
          <w:rFonts w:eastAsia="Times New Roman"/>
          <w:shd w:val="clear" w:color="auto" w:fill="FFFFFF"/>
          <w:lang w:eastAsia="en-GB"/>
        </w:rPr>
        <w:t>Brother McGrath was in charge of how things worked at Hebron Trust.</w:t>
      </w:r>
    </w:p>
    <w:p w14:paraId="2B0C0A60" w14:textId="77777777" w:rsidR="0062200F" w:rsidRDefault="0062200F" w:rsidP="004567B0">
      <w:pPr>
        <w:rPr>
          <w:rFonts w:eastAsia="Times New Roman"/>
          <w:shd w:val="clear" w:color="auto" w:fill="FFFFFF"/>
          <w:lang w:eastAsia="en-GB"/>
        </w:rPr>
      </w:pPr>
    </w:p>
    <w:p w14:paraId="07F6C804" w14:textId="77777777" w:rsidR="0062200F" w:rsidRDefault="0062200F" w:rsidP="004567B0">
      <w:pPr>
        <w:rPr>
          <w:rFonts w:eastAsia="Times New Roman"/>
          <w:shd w:val="clear" w:color="auto" w:fill="FFFFFF"/>
          <w:lang w:eastAsia="en-GB"/>
        </w:rPr>
      </w:pPr>
    </w:p>
    <w:p w14:paraId="2163EB57" w14:textId="23C0BE95" w:rsidR="0062200F" w:rsidRDefault="00263B93" w:rsidP="004567B0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12896" behindDoc="0" locked="0" layoutInCell="1" allowOverlap="1" wp14:anchorId="1A882835" wp14:editId="4B12F007">
            <wp:simplePos x="0" y="0"/>
            <wp:positionH relativeFrom="margin">
              <wp:posOffset>-102235</wp:posOffset>
            </wp:positionH>
            <wp:positionV relativeFrom="paragraph">
              <wp:posOffset>1026795</wp:posOffset>
            </wp:positionV>
            <wp:extent cx="1514475" cy="1360170"/>
            <wp:effectExtent l="0" t="0" r="0" b="0"/>
            <wp:wrapNone/>
            <wp:docPr id="1761953187" name="Picture 17619531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53187" name="Picture 17619531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8D7">
        <w:rPr>
          <w:rFonts w:eastAsia="Times New Roman"/>
          <w:noProof/>
          <w:shd w:val="clear" w:color="auto" w:fill="FFFFFF"/>
          <w:lang w:eastAsia="en-GB"/>
        </w:rPr>
        <w:t>Brother McGrath</w:t>
      </w:r>
      <w:r w:rsidR="0062200F">
        <w:rPr>
          <w:rFonts w:eastAsia="Times New Roman"/>
          <w:shd w:val="clear" w:color="auto" w:fill="FFFFFF"/>
          <w:lang w:eastAsia="en-GB"/>
        </w:rPr>
        <w:t xml:space="preserve"> used his job to abuse many of the young people he was meant to care for.</w:t>
      </w:r>
    </w:p>
    <w:p w14:paraId="114830B1" w14:textId="604A76E9" w:rsidR="0062200F" w:rsidRDefault="0062200F" w:rsidP="004567B0">
      <w:pPr>
        <w:rPr>
          <w:rFonts w:eastAsia="Times New Roman"/>
          <w:shd w:val="clear" w:color="auto" w:fill="FFFFFF"/>
          <w:lang w:eastAsia="en-GB"/>
        </w:rPr>
      </w:pPr>
    </w:p>
    <w:p w14:paraId="19809FBD" w14:textId="77777777" w:rsidR="001B6EF6" w:rsidRDefault="001B6EF6" w:rsidP="004567B0">
      <w:pPr>
        <w:rPr>
          <w:rFonts w:eastAsia="Times New Roman"/>
          <w:shd w:val="clear" w:color="auto" w:fill="FFFFFF"/>
          <w:lang w:eastAsia="en-GB"/>
        </w:rPr>
      </w:pPr>
    </w:p>
    <w:p w14:paraId="767CDA4B" w14:textId="77777777" w:rsidR="0062200F" w:rsidRDefault="0062200F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abuse included:</w:t>
      </w:r>
    </w:p>
    <w:p w14:paraId="2ECF57C6" w14:textId="677878AD" w:rsidR="0062200F" w:rsidRDefault="00263B93" w:rsidP="0062200F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1877376" behindDoc="0" locked="0" layoutInCell="1" allowOverlap="1" wp14:anchorId="38B15998" wp14:editId="2AC7B90D">
            <wp:simplePos x="0" y="0"/>
            <wp:positionH relativeFrom="margin">
              <wp:posOffset>-266700</wp:posOffset>
            </wp:positionH>
            <wp:positionV relativeFrom="paragraph">
              <wp:posOffset>676910</wp:posOffset>
            </wp:positionV>
            <wp:extent cx="1922145" cy="1162050"/>
            <wp:effectExtent l="0" t="0" r="1905" b="0"/>
            <wp:wrapNone/>
            <wp:docPr id="825056485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056485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4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>physical abuse</w:t>
      </w:r>
    </w:p>
    <w:p w14:paraId="63670964" w14:textId="7493DC54" w:rsidR="0062200F" w:rsidRDefault="0062200F" w:rsidP="006220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rape.</w:t>
      </w:r>
    </w:p>
    <w:p w14:paraId="02E01F98" w14:textId="77777777" w:rsidR="004B37FF" w:rsidRDefault="004B37FF" w:rsidP="004567B0">
      <w:pPr>
        <w:rPr>
          <w:rFonts w:eastAsia="Times New Roman"/>
          <w:shd w:val="clear" w:color="auto" w:fill="FFFFFF"/>
          <w:lang w:eastAsia="en-GB"/>
        </w:rPr>
      </w:pPr>
    </w:p>
    <w:p w14:paraId="24CEEE7C" w14:textId="6E48055C" w:rsidR="00A12915" w:rsidRDefault="00CC68D7" w:rsidP="001754F4">
      <w:pPr>
        <w:rPr>
          <w:rFonts w:eastAsia="Times New Roman"/>
          <w:shd w:val="clear" w:color="auto" w:fill="FFFFFF"/>
          <w:lang w:eastAsia="en-GB"/>
        </w:rPr>
      </w:pPr>
      <w:r w:rsidRPr="00466571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16992" behindDoc="1" locked="0" layoutInCell="1" allowOverlap="1" wp14:anchorId="1A13EC8A" wp14:editId="658497FD">
            <wp:simplePos x="0" y="0"/>
            <wp:positionH relativeFrom="margin">
              <wp:align>left</wp:align>
            </wp:positionH>
            <wp:positionV relativeFrom="paragraph">
              <wp:posOffset>-200025</wp:posOffset>
            </wp:positionV>
            <wp:extent cx="1343025" cy="1320800"/>
            <wp:effectExtent l="0" t="0" r="9525" b="0"/>
            <wp:wrapNone/>
            <wp:docPr id="788460771" name="Picture 7884607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460771" name="Picture 7884607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3B93">
        <w:rPr>
          <w:rFonts w:eastAsia="Times New Roman"/>
          <w:shd w:val="clear" w:color="auto" w:fill="FFFFFF"/>
          <w:lang w:eastAsia="en-GB"/>
        </w:rPr>
        <w:t xml:space="preserve">The abuse of </w:t>
      </w:r>
      <w:r w:rsidR="004B37FF">
        <w:rPr>
          <w:rFonts w:eastAsia="Times New Roman"/>
          <w:shd w:val="clear" w:color="auto" w:fill="FFFFFF"/>
          <w:lang w:eastAsia="en-GB"/>
        </w:rPr>
        <w:t>rangatahi / young people</w:t>
      </w:r>
      <w:r w:rsidR="00263B93">
        <w:rPr>
          <w:rFonts w:eastAsia="Times New Roman"/>
          <w:shd w:val="clear" w:color="auto" w:fill="FFFFFF"/>
          <w:lang w:eastAsia="en-GB"/>
        </w:rPr>
        <w:t xml:space="preserve"> by Brother Garth</w:t>
      </w:r>
      <w:r w:rsidR="004B37FF">
        <w:rPr>
          <w:rFonts w:eastAsia="Times New Roman"/>
          <w:shd w:val="clear" w:color="auto" w:fill="FFFFFF"/>
          <w:lang w:eastAsia="en-GB"/>
        </w:rPr>
        <w:t xml:space="preserve"> at Hebron Trust kept getting worse.</w:t>
      </w:r>
    </w:p>
    <w:p w14:paraId="319FC4BE" w14:textId="51A6FDC8" w:rsidR="004B37FF" w:rsidRDefault="00263B93" w:rsidP="001754F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29280" behindDoc="1" locked="0" layoutInCell="1" allowOverlap="1" wp14:anchorId="2C9F05F3" wp14:editId="4482B5C8">
            <wp:simplePos x="0" y="0"/>
            <wp:positionH relativeFrom="column">
              <wp:posOffset>247650</wp:posOffset>
            </wp:positionH>
            <wp:positionV relativeFrom="paragraph">
              <wp:posOffset>285750</wp:posOffset>
            </wp:positionV>
            <wp:extent cx="857885" cy="1743075"/>
            <wp:effectExtent l="0" t="0" r="0" b="9525"/>
            <wp:wrapNone/>
            <wp:docPr id="1568944993" name="Picture 15689449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44993" name="Picture 15689449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88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41E33" w14:textId="77777777" w:rsidR="00263B93" w:rsidRDefault="00263B93" w:rsidP="001754F4">
      <w:pPr>
        <w:rPr>
          <w:rFonts w:eastAsia="Times New Roman"/>
          <w:shd w:val="clear" w:color="auto" w:fill="FFFFFF"/>
          <w:lang w:eastAsia="en-GB"/>
        </w:rPr>
      </w:pPr>
    </w:p>
    <w:p w14:paraId="594B819E" w14:textId="30F8BE3D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Brother McGrath was able to abuse other young people </w:t>
      </w:r>
      <w:r w:rsidR="00CC68D7">
        <w:rPr>
          <w:rFonts w:eastAsia="Times New Roman"/>
          <w:shd w:val="clear" w:color="auto" w:fill="FFFFFF"/>
          <w:lang w:eastAsia="en-GB"/>
        </w:rPr>
        <w:t xml:space="preserve">who lived </w:t>
      </w:r>
      <w:r>
        <w:rPr>
          <w:rFonts w:eastAsia="Times New Roman"/>
          <w:shd w:val="clear" w:color="auto" w:fill="FFFFFF"/>
          <w:lang w:eastAsia="en-GB"/>
        </w:rPr>
        <w:t>in the Christchurch community.</w:t>
      </w:r>
    </w:p>
    <w:p w14:paraId="40B86703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7D54A50B" w14:textId="77777777" w:rsidR="004B37FF" w:rsidRDefault="00467620" w:rsidP="001754F4">
      <w:pPr>
        <w:rPr>
          <w:rFonts w:eastAsia="Times New Roman"/>
          <w:shd w:val="clear" w:color="auto" w:fill="FFFFFF"/>
          <w:lang w:eastAsia="en-GB"/>
        </w:rPr>
      </w:pPr>
      <w:r w:rsidRPr="001B6EF6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79424" behindDoc="0" locked="0" layoutInCell="1" allowOverlap="1" wp14:anchorId="756FFF04" wp14:editId="152B9869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1438275" cy="1438275"/>
            <wp:effectExtent l="0" t="0" r="9525" b="9525"/>
            <wp:wrapNone/>
            <wp:docPr id="2023787103" name="Picture 2023787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787103" name="Picture 2023787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C97B9" w14:textId="109FB893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He </w:t>
      </w:r>
      <w:r w:rsidR="00263B93">
        <w:rPr>
          <w:rFonts w:eastAsia="Times New Roman"/>
          <w:shd w:val="clear" w:color="auto" w:fill="FFFFFF"/>
          <w:lang w:eastAsia="en-GB"/>
        </w:rPr>
        <w:t>often</w:t>
      </w:r>
      <w:r>
        <w:rPr>
          <w:rFonts w:eastAsia="Times New Roman"/>
          <w:shd w:val="clear" w:color="auto" w:fill="FFFFFF"/>
          <w:lang w:eastAsia="en-GB"/>
        </w:rPr>
        <w:t xml:space="preserve"> abused rangatahi Māori / young Māori.</w:t>
      </w:r>
    </w:p>
    <w:p w14:paraId="1C657072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7A978FE4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23780CCD" w14:textId="3B9E061C" w:rsidR="004B37FF" w:rsidRDefault="00467620" w:rsidP="001754F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81472" behindDoc="0" locked="0" layoutInCell="1" allowOverlap="1" wp14:anchorId="19F03FEB" wp14:editId="593303F4">
            <wp:simplePos x="0" y="0"/>
            <wp:positionH relativeFrom="margin">
              <wp:posOffset>-190500</wp:posOffset>
            </wp:positionH>
            <wp:positionV relativeFrom="paragraph">
              <wp:posOffset>340995</wp:posOffset>
            </wp:positionV>
            <wp:extent cx="1911985" cy="1858815"/>
            <wp:effectExtent l="0" t="0" r="0" b="8255"/>
            <wp:wrapNone/>
            <wp:docPr id="865150289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150289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985" cy="185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37FF">
        <w:rPr>
          <w:rFonts w:eastAsia="Times New Roman"/>
          <w:shd w:val="clear" w:color="auto" w:fill="FFFFFF"/>
          <w:lang w:eastAsia="en-GB"/>
        </w:rPr>
        <w:t>2</w:t>
      </w:r>
      <w:r w:rsidR="005C1869">
        <w:rPr>
          <w:rFonts w:eastAsia="Times New Roman"/>
          <w:shd w:val="clear" w:color="auto" w:fill="FFFFFF"/>
          <w:lang w:eastAsia="en-GB"/>
        </w:rPr>
        <w:t>8</w:t>
      </w:r>
      <w:r w:rsidR="004B37FF">
        <w:rPr>
          <w:rFonts w:eastAsia="Times New Roman"/>
          <w:shd w:val="clear" w:color="auto" w:fill="FFFFFF"/>
          <w:lang w:eastAsia="en-GB"/>
        </w:rPr>
        <w:t xml:space="preserve"> people </w:t>
      </w:r>
      <w:r w:rsidR="00C70982">
        <w:rPr>
          <w:rFonts w:eastAsia="Times New Roman"/>
          <w:shd w:val="clear" w:color="auto" w:fill="FFFFFF"/>
          <w:lang w:eastAsia="en-GB"/>
        </w:rPr>
        <w:t xml:space="preserve">at the Hebron Trust said they has been abused </w:t>
      </w:r>
      <w:r w:rsidR="004B37FF">
        <w:rPr>
          <w:rFonts w:eastAsia="Times New Roman"/>
          <w:shd w:val="clear" w:color="auto" w:fill="FFFFFF"/>
          <w:lang w:eastAsia="en-GB"/>
        </w:rPr>
        <w:t>by Brother McGrath.</w:t>
      </w:r>
    </w:p>
    <w:p w14:paraId="4F8FC866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5A07C62C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774A6D02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Most of these people were under 18 years old</w:t>
      </w:r>
      <w:r w:rsidR="0025084F">
        <w:rPr>
          <w:rFonts w:eastAsia="Times New Roman"/>
          <w:shd w:val="clear" w:color="auto" w:fill="FFFFFF"/>
          <w:lang w:eastAsia="en-GB"/>
        </w:rPr>
        <w:t xml:space="preserve"> when the abuse happened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7D44DC8F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55CE5D73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079E338F" w14:textId="369E0FB3" w:rsidR="00467620" w:rsidRDefault="004B37FF" w:rsidP="00C7098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 Order was also told Brother McGrath had abused a staff member.</w:t>
      </w:r>
      <w:r w:rsidR="00467620">
        <w:rPr>
          <w:rFonts w:eastAsia="Times New Roman"/>
          <w:shd w:val="clear" w:color="auto" w:fill="FFFFFF"/>
          <w:lang w:eastAsia="en-GB"/>
        </w:rPr>
        <w:br w:type="page"/>
      </w:r>
    </w:p>
    <w:p w14:paraId="5B2CA92C" w14:textId="77777777" w:rsidR="004B37FF" w:rsidRDefault="00467620" w:rsidP="001754F4">
      <w:pPr>
        <w:rPr>
          <w:rFonts w:eastAsia="Times New Roman"/>
          <w:shd w:val="clear" w:color="auto" w:fill="FFFFFF"/>
          <w:lang w:eastAsia="en-GB"/>
        </w:rPr>
      </w:pPr>
      <w:r w:rsidRPr="003B402B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85568" behindDoc="0" locked="0" layoutInCell="1" allowOverlap="1" wp14:anchorId="564D65CE" wp14:editId="0E43CC71">
            <wp:simplePos x="0" y="0"/>
            <wp:positionH relativeFrom="margin">
              <wp:posOffset>-180975</wp:posOffset>
            </wp:positionH>
            <wp:positionV relativeFrom="paragraph">
              <wp:posOffset>180975</wp:posOffset>
            </wp:positionV>
            <wp:extent cx="1990725" cy="1990725"/>
            <wp:effectExtent l="0" t="0" r="0" b="0"/>
            <wp:wrapNone/>
            <wp:docPr id="965837752" name="Picture 9658377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837752" name="Picture 9658377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37FF">
        <w:rPr>
          <w:rFonts w:eastAsia="Times New Roman"/>
          <w:shd w:val="clear" w:color="auto" w:fill="FFFFFF"/>
          <w:lang w:eastAsia="en-GB"/>
        </w:rPr>
        <w:t>Even though the Order knew Brother McGrath had abused people at Marylands School they did not:</w:t>
      </w:r>
    </w:p>
    <w:p w14:paraId="5B62EDFA" w14:textId="77777777" w:rsidR="004B37FF" w:rsidRDefault="00806F22" w:rsidP="00467620">
      <w:pPr>
        <w:pStyle w:val="Listtoplevel"/>
        <w:rPr>
          <w:shd w:val="clear" w:color="auto" w:fill="FFFFFF"/>
          <w:lang w:eastAsia="en-GB"/>
        </w:rPr>
      </w:pPr>
      <w:r w:rsidRPr="003B402B">
        <w:rPr>
          <w:b/>
          <w:bCs/>
        </w:rPr>
        <w:drawing>
          <wp:anchor distT="0" distB="0" distL="114300" distR="114300" simplePos="0" relativeHeight="251886592" behindDoc="0" locked="0" layoutInCell="1" allowOverlap="1" wp14:anchorId="3849480C" wp14:editId="5A06BEC0">
            <wp:simplePos x="0" y="0"/>
            <wp:positionH relativeFrom="column">
              <wp:posOffset>819150</wp:posOffset>
            </wp:positionH>
            <wp:positionV relativeFrom="paragraph">
              <wp:posOffset>310515</wp:posOffset>
            </wp:positionV>
            <wp:extent cx="914400" cy="914400"/>
            <wp:effectExtent l="0" t="0" r="0" b="0"/>
            <wp:wrapNone/>
            <wp:docPr id="1039235389" name="Graphic 10392353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235389" name="Graphic 10392353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37FF">
        <w:rPr>
          <w:shd w:val="clear" w:color="auto" w:fill="FFFFFF"/>
          <w:lang w:eastAsia="en-GB"/>
        </w:rPr>
        <w:t>check on him</w:t>
      </w:r>
    </w:p>
    <w:p w14:paraId="7D50665C" w14:textId="77777777" w:rsidR="004B37FF" w:rsidRPr="004B37FF" w:rsidRDefault="0055712B" w:rsidP="00467620">
      <w:pPr>
        <w:pStyle w:val="Listtoplevel"/>
        <w:rPr>
          <w:shd w:val="clear" w:color="auto" w:fill="FFFFFF"/>
          <w:lang w:eastAsia="en-GB"/>
        </w:rPr>
      </w:pPr>
      <w:r w:rsidRPr="0055712B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2191744" behindDoc="0" locked="0" layoutInCell="1" allowOverlap="1" wp14:anchorId="1E4C5CC1" wp14:editId="2D3F1A0A">
            <wp:simplePos x="0" y="0"/>
            <wp:positionH relativeFrom="column">
              <wp:posOffset>-370840</wp:posOffset>
            </wp:positionH>
            <wp:positionV relativeFrom="paragraph">
              <wp:posOffset>956310</wp:posOffset>
            </wp:positionV>
            <wp:extent cx="1228725" cy="1228725"/>
            <wp:effectExtent l="0" t="0" r="9525" b="0"/>
            <wp:wrapThrough wrapText="bothSides">
              <wp:wrapPolygon edited="0">
                <wp:start x="9712" y="0"/>
                <wp:lineTo x="5023" y="6028"/>
                <wp:lineTo x="0" y="7033"/>
                <wp:lineTo x="0" y="19423"/>
                <wp:lineTo x="21433" y="19423"/>
                <wp:lineTo x="21433" y="7033"/>
                <wp:lineTo x="16409" y="6028"/>
                <wp:lineTo x="12056" y="0"/>
                <wp:lineTo x="9712" y="0"/>
              </wp:wrapPolygon>
            </wp:wrapThrough>
            <wp:docPr id="85445037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45037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7FF">
        <w:rPr>
          <w:shd w:val="clear" w:color="auto" w:fill="FFFFFF"/>
          <w:lang w:eastAsia="en-GB"/>
        </w:rPr>
        <w:t xml:space="preserve">look into abuse at Hebron </w:t>
      </w:r>
      <w:r w:rsidR="002E5700">
        <w:rPr>
          <w:shd w:val="clear" w:color="auto" w:fill="FFFFFF"/>
          <w:lang w:eastAsia="en-GB"/>
        </w:rPr>
        <w:t xml:space="preserve">Trust </w:t>
      </w:r>
      <w:r w:rsidR="004B37FF">
        <w:rPr>
          <w:shd w:val="clear" w:color="auto" w:fill="FFFFFF"/>
          <w:lang w:eastAsia="en-GB"/>
        </w:rPr>
        <w:t>they had been told about.</w:t>
      </w:r>
    </w:p>
    <w:p w14:paraId="1073CFC3" w14:textId="77777777" w:rsidR="004B37FF" w:rsidRDefault="0055712B" w:rsidP="001754F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90720" behindDoc="0" locked="0" layoutInCell="1" allowOverlap="1" wp14:anchorId="7900C061" wp14:editId="68D6A9FA">
            <wp:simplePos x="0" y="0"/>
            <wp:positionH relativeFrom="column">
              <wp:posOffset>916940</wp:posOffset>
            </wp:positionH>
            <wp:positionV relativeFrom="paragraph">
              <wp:posOffset>98425</wp:posOffset>
            </wp:positionV>
            <wp:extent cx="911860" cy="933450"/>
            <wp:effectExtent l="0" t="0" r="2540" b="0"/>
            <wp:wrapThrough wrapText="bothSides">
              <wp:wrapPolygon edited="0">
                <wp:start x="0" y="0"/>
                <wp:lineTo x="0" y="21159"/>
                <wp:lineTo x="21209" y="21159"/>
                <wp:lineTo x="21209" y="0"/>
                <wp:lineTo x="0" y="0"/>
              </wp:wrapPolygon>
            </wp:wrapThrough>
            <wp:docPr id="1276498001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498001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86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61487" w14:textId="77777777" w:rsidR="0025084F" w:rsidRDefault="0025084F" w:rsidP="001754F4">
      <w:pPr>
        <w:rPr>
          <w:rFonts w:eastAsia="Times New Roman"/>
          <w:shd w:val="clear" w:color="auto" w:fill="FFFFFF"/>
          <w:lang w:eastAsia="en-GB"/>
        </w:rPr>
      </w:pPr>
    </w:p>
    <w:p w14:paraId="0C7E4AB9" w14:textId="77777777" w:rsidR="0025084F" w:rsidRDefault="0025084F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Hebron Trust closed in 1993.</w:t>
      </w:r>
    </w:p>
    <w:p w14:paraId="64056037" w14:textId="77777777" w:rsidR="0025084F" w:rsidRDefault="0055712B" w:rsidP="001754F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31328" behindDoc="0" locked="0" layoutInCell="1" allowOverlap="1" wp14:anchorId="5AC83A6A" wp14:editId="53F65C48">
            <wp:simplePos x="0" y="0"/>
            <wp:positionH relativeFrom="margin">
              <wp:posOffset>219075</wp:posOffset>
            </wp:positionH>
            <wp:positionV relativeFrom="paragraph">
              <wp:posOffset>155575</wp:posOffset>
            </wp:positionV>
            <wp:extent cx="857885" cy="1743075"/>
            <wp:effectExtent l="0" t="0" r="0" b="9525"/>
            <wp:wrapThrough wrapText="bothSides">
              <wp:wrapPolygon edited="0">
                <wp:start x="0" y="0"/>
                <wp:lineTo x="0" y="21482"/>
                <wp:lineTo x="21104" y="21482"/>
                <wp:lineTo x="21104" y="0"/>
                <wp:lineTo x="0" y="0"/>
              </wp:wrapPolygon>
            </wp:wrapThrough>
            <wp:docPr id="230557141" name="Picture 2305571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57141" name="Picture 2305571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88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902FC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</w:p>
    <w:p w14:paraId="350451B1" w14:textId="77777777" w:rsidR="004B37FF" w:rsidRDefault="004B37FF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We will probably never know about all the abuse Brother McGrath did.</w:t>
      </w:r>
    </w:p>
    <w:p w14:paraId="01BECC78" w14:textId="77777777" w:rsidR="00124EA8" w:rsidRDefault="00124EA8" w:rsidP="00BD34B6">
      <w:pPr>
        <w:rPr>
          <w:rFonts w:eastAsia="Times New Roman"/>
          <w:shd w:val="clear" w:color="auto" w:fill="FFFFFF"/>
          <w:lang w:eastAsia="en-GB"/>
        </w:rPr>
      </w:pPr>
    </w:p>
    <w:p w14:paraId="0FB6D0EB" w14:textId="77777777" w:rsidR="0062200F" w:rsidRDefault="0055712B" w:rsidP="00BD34B6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1C98EE8B" wp14:editId="363615FD">
            <wp:simplePos x="0" y="0"/>
            <wp:positionH relativeFrom="margin">
              <wp:posOffset>-266700</wp:posOffset>
            </wp:positionH>
            <wp:positionV relativeFrom="paragraph">
              <wp:posOffset>365125</wp:posOffset>
            </wp:positionV>
            <wp:extent cx="1914525" cy="1801495"/>
            <wp:effectExtent l="0" t="0" r="0" b="8255"/>
            <wp:wrapNone/>
            <wp:docPr id="1974197119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197119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9791F" w14:textId="77777777" w:rsidR="0062200F" w:rsidRDefault="0062200F" w:rsidP="00BD34B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 abuse at Hebron Trust caused a lot of harm to survivors.</w:t>
      </w:r>
    </w:p>
    <w:p w14:paraId="1628A27C" w14:textId="77777777" w:rsidR="00124EA8" w:rsidRDefault="00124EA8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FEE2B37" w14:textId="77777777" w:rsidR="00124EA8" w:rsidRDefault="00C52476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Effects of the abuse</w:t>
      </w:r>
    </w:p>
    <w:p w14:paraId="5EFCB159" w14:textId="77777777" w:rsidR="00124EA8" w:rsidRPr="00124EA8" w:rsidRDefault="00124EA8" w:rsidP="00124EA8">
      <w:pPr>
        <w:rPr>
          <w:lang w:eastAsia="en-GB"/>
        </w:rPr>
      </w:pPr>
    </w:p>
    <w:p w14:paraId="1F2C9167" w14:textId="77777777" w:rsidR="00124EA8" w:rsidRDefault="00124EA8" w:rsidP="00124EA8">
      <w:pPr>
        <w:rPr>
          <w:rFonts w:eastAsia="Times New Roman"/>
          <w:shd w:val="clear" w:color="auto" w:fill="FFFFFF"/>
          <w:lang w:eastAsia="en-GB"/>
        </w:rPr>
      </w:pPr>
    </w:p>
    <w:p w14:paraId="0BD2EFBE" w14:textId="77777777" w:rsidR="00C52476" w:rsidRDefault="00806F22" w:rsidP="00124EA8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099584" behindDoc="0" locked="0" layoutInCell="1" allowOverlap="1" wp14:anchorId="6171C5C1" wp14:editId="3A219AA2">
            <wp:simplePos x="0" y="0"/>
            <wp:positionH relativeFrom="margin">
              <wp:posOffset>-238125</wp:posOffset>
            </wp:positionH>
            <wp:positionV relativeFrom="paragraph">
              <wp:posOffset>309245</wp:posOffset>
            </wp:positionV>
            <wp:extent cx="2171700" cy="2156055"/>
            <wp:effectExtent l="0" t="0" r="0" b="0"/>
            <wp:wrapNone/>
            <wp:docPr id="115462815" name="Picture 115462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2815" name="Picture 115462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rFonts w:eastAsia="Times New Roman"/>
          <w:shd w:val="clear" w:color="auto" w:fill="FFFFFF"/>
          <w:lang w:eastAsia="en-GB"/>
        </w:rPr>
        <w:t>The abuse had many effects on the boys at:</w:t>
      </w:r>
    </w:p>
    <w:p w14:paraId="3643FEE7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Marylands School</w:t>
      </w:r>
    </w:p>
    <w:p w14:paraId="6996A434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Hebron Trust</w:t>
      </w:r>
    </w:p>
    <w:p w14:paraId="5326593F" w14:textId="77777777" w:rsidR="00101365" w:rsidRDefault="00101365" w:rsidP="00F4571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St Joseph’s Orphanage.</w:t>
      </w:r>
    </w:p>
    <w:p w14:paraId="013AB77B" w14:textId="77777777" w:rsidR="00C52476" w:rsidRDefault="00C52476" w:rsidP="00124EA8">
      <w:pPr>
        <w:rPr>
          <w:rFonts w:eastAsia="Times New Roman"/>
          <w:shd w:val="clear" w:color="auto" w:fill="FFFFFF"/>
          <w:lang w:eastAsia="en-GB"/>
        </w:rPr>
      </w:pPr>
    </w:p>
    <w:p w14:paraId="449DAB3F" w14:textId="1F6AC67A" w:rsidR="00101365" w:rsidRDefault="00101365" w:rsidP="00124EA8">
      <w:pPr>
        <w:rPr>
          <w:rFonts w:eastAsia="Times New Roman"/>
          <w:shd w:val="clear" w:color="auto" w:fill="FFFFFF"/>
          <w:lang w:eastAsia="en-GB"/>
        </w:rPr>
      </w:pPr>
    </w:p>
    <w:p w14:paraId="6FBF6740" w14:textId="5E4CFFF9" w:rsidR="00101365" w:rsidRDefault="007104C6" w:rsidP="00101365">
      <w:pPr>
        <w:rPr>
          <w:rFonts w:eastAsia="Times New Roman"/>
          <w:shd w:val="clear" w:color="auto" w:fill="FFFFFF"/>
          <w:lang w:eastAsia="en-GB"/>
        </w:rPr>
      </w:pPr>
      <w:bookmarkStart w:id="0" w:name="_Hlk140573169"/>
      <w:r>
        <w:rPr>
          <w:noProof/>
        </w:rPr>
        <w:drawing>
          <wp:anchor distT="0" distB="0" distL="114300" distR="114300" simplePos="0" relativeHeight="252118016" behindDoc="0" locked="0" layoutInCell="1" allowOverlap="1" wp14:anchorId="280D4411" wp14:editId="70C7C01A">
            <wp:simplePos x="0" y="0"/>
            <wp:positionH relativeFrom="margin">
              <wp:posOffset>-57150</wp:posOffset>
            </wp:positionH>
            <wp:positionV relativeFrom="paragraph">
              <wp:posOffset>262890</wp:posOffset>
            </wp:positionV>
            <wp:extent cx="1800225" cy="1450975"/>
            <wp:effectExtent l="0" t="0" r="9525" b="0"/>
            <wp:wrapThrough wrapText="bothSides">
              <wp:wrapPolygon edited="0">
                <wp:start x="0" y="0"/>
                <wp:lineTo x="0" y="21269"/>
                <wp:lineTo x="21486" y="21269"/>
                <wp:lineTo x="21486" y="0"/>
                <wp:lineTo x="0" y="0"/>
              </wp:wrapPolygon>
            </wp:wrapThrough>
            <wp:docPr id="193428900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28900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365">
        <w:rPr>
          <w:rFonts w:eastAsia="Times New Roman"/>
          <w:shd w:val="clear" w:color="auto" w:fill="FFFFFF"/>
          <w:lang w:eastAsia="en-GB"/>
        </w:rPr>
        <w:t>Some</w:t>
      </w:r>
      <w:r w:rsidR="00BA5E4C">
        <w:rPr>
          <w:rFonts w:eastAsia="Times New Roman"/>
          <w:shd w:val="clear" w:color="auto" w:fill="FFFFFF"/>
          <w:lang w:eastAsia="en-GB"/>
        </w:rPr>
        <w:t xml:space="preserve"> of the boys</w:t>
      </w:r>
      <w:r w:rsidR="00101365">
        <w:rPr>
          <w:rFonts w:eastAsia="Times New Roman"/>
          <w:shd w:val="clear" w:color="auto" w:fill="FFFFFF"/>
          <w:lang w:eastAsia="en-GB"/>
        </w:rPr>
        <w:t>:</w:t>
      </w:r>
    </w:p>
    <w:p w14:paraId="1CE905FA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became violent</w:t>
      </w:r>
    </w:p>
    <w:p w14:paraId="329707E3" w14:textId="7807F0CD" w:rsidR="00101365" w:rsidRDefault="007104C6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did sexual things </w:t>
      </w:r>
      <w:r w:rsidR="009F3297">
        <w:rPr>
          <w:shd w:val="clear" w:color="auto" w:fill="FFFFFF"/>
          <w:lang w:eastAsia="en-GB"/>
        </w:rPr>
        <w:t xml:space="preserve">they </w:t>
      </w:r>
      <w:r>
        <w:rPr>
          <w:shd w:val="clear" w:color="auto" w:fill="FFFFFF"/>
          <w:lang w:eastAsia="en-GB"/>
        </w:rPr>
        <w:t>should not be doing</w:t>
      </w:r>
      <w:r w:rsidR="00101365">
        <w:rPr>
          <w:shd w:val="clear" w:color="auto" w:fill="FFFFFF"/>
          <w:lang w:eastAsia="en-GB"/>
        </w:rPr>
        <w:t>.</w:t>
      </w:r>
    </w:p>
    <w:bookmarkEnd w:id="0"/>
    <w:p w14:paraId="212C2627" w14:textId="77777777" w:rsidR="00F45714" w:rsidRDefault="00F45714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35C061BD" w14:textId="77777777" w:rsidR="00101365" w:rsidRDefault="00F45714" w:rsidP="00124EA8">
      <w:pPr>
        <w:rPr>
          <w:rFonts w:eastAsia="Times New Roman"/>
          <w:shd w:val="clear" w:color="auto" w:fill="FFFFFF"/>
          <w:lang w:eastAsia="en-GB"/>
        </w:rPr>
      </w:pPr>
      <w:r w:rsidRPr="00F4571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90688" behindDoc="0" locked="0" layoutInCell="1" allowOverlap="1" wp14:anchorId="2D40787D" wp14:editId="1A314F9B">
            <wp:simplePos x="0" y="0"/>
            <wp:positionH relativeFrom="margin">
              <wp:posOffset>247650</wp:posOffset>
            </wp:positionH>
            <wp:positionV relativeFrom="paragraph">
              <wp:posOffset>-171450</wp:posOffset>
            </wp:positionV>
            <wp:extent cx="1066800" cy="1055377"/>
            <wp:effectExtent l="0" t="0" r="0" b="0"/>
            <wp:wrapNone/>
            <wp:docPr id="247465620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65620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5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rFonts w:eastAsia="Times New Roman"/>
          <w:shd w:val="clear" w:color="auto" w:fill="FFFFFF"/>
          <w:lang w:eastAsia="en-GB"/>
        </w:rPr>
        <w:t>Some had injuries from the abuse that:</w:t>
      </w:r>
    </w:p>
    <w:p w14:paraId="307252A6" w14:textId="77777777" w:rsidR="00101365" w:rsidRDefault="00806F22" w:rsidP="00101365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2119040" behindDoc="0" locked="0" layoutInCell="1" allowOverlap="1" wp14:anchorId="49D6109C" wp14:editId="44480695">
            <wp:simplePos x="0" y="0"/>
            <wp:positionH relativeFrom="margin">
              <wp:align>left</wp:align>
            </wp:positionH>
            <wp:positionV relativeFrom="paragraph">
              <wp:posOffset>470535</wp:posOffset>
            </wp:positionV>
            <wp:extent cx="1645920" cy="1295400"/>
            <wp:effectExtent l="0" t="0" r="0" b="0"/>
            <wp:wrapThrough wrapText="bothSides">
              <wp:wrapPolygon edited="0">
                <wp:start x="0" y="0"/>
                <wp:lineTo x="0" y="21282"/>
                <wp:lineTo x="21250" y="21282"/>
                <wp:lineTo x="21250" y="0"/>
                <wp:lineTo x="0" y="0"/>
              </wp:wrapPolygon>
            </wp:wrapThrough>
            <wp:docPr id="37445926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45926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were painful</w:t>
      </w:r>
    </w:p>
    <w:p w14:paraId="2CD96C9E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lasted a long time.</w:t>
      </w:r>
    </w:p>
    <w:p w14:paraId="2C28B9B9" w14:textId="77777777" w:rsidR="00101365" w:rsidRDefault="00101365" w:rsidP="00124EA8">
      <w:pPr>
        <w:rPr>
          <w:rFonts w:eastAsia="Times New Roman"/>
          <w:shd w:val="clear" w:color="auto" w:fill="FFFFFF"/>
          <w:lang w:eastAsia="en-GB"/>
        </w:rPr>
      </w:pPr>
    </w:p>
    <w:p w14:paraId="3169BD42" w14:textId="77777777" w:rsidR="00F45714" w:rsidRDefault="00F45714" w:rsidP="00124EA8">
      <w:pPr>
        <w:rPr>
          <w:rFonts w:eastAsia="Times New Roman"/>
          <w:shd w:val="clear" w:color="auto" w:fill="FFFFFF"/>
          <w:lang w:eastAsia="en-GB"/>
        </w:rPr>
      </w:pPr>
    </w:p>
    <w:p w14:paraId="408E58A8" w14:textId="77777777" w:rsidR="00C52476" w:rsidRDefault="00806F22" w:rsidP="00124EA8">
      <w:pPr>
        <w:rPr>
          <w:rFonts w:eastAsia="Times New Roman"/>
          <w:shd w:val="clear" w:color="auto" w:fill="FFFFFF"/>
          <w:lang w:eastAsia="en-GB"/>
        </w:rPr>
      </w:pPr>
      <w:r w:rsidRPr="00F4571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89664" behindDoc="0" locked="0" layoutInCell="1" allowOverlap="1" wp14:anchorId="497204A7" wp14:editId="4713238F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57325" cy="1371178"/>
            <wp:effectExtent l="0" t="0" r="0" b="635"/>
            <wp:wrapNone/>
            <wp:docPr id="1935178882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178882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37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shd w:val="clear" w:color="auto" w:fill="FFFFFF"/>
          <w:lang w:eastAsia="en-GB"/>
        </w:rPr>
        <w:t>Many</w:t>
      </w:r>
      <w:r w:rsidR="00C52476">
        <w:rPr>
          <w:rFonts w:eastAsia="Times New Roman"/>
          <w:shd w:val="clear" w:color="auto" w:fill="FFFFFF"/>
          <w:lang w:eastAsia="en-GB"/>
        </w:rPr>
        <w:t xml:space="preserve"> of the survivors </w:t>
      </w:r>
      <w:r>
        <w:rPr>
          <w:rFonts w:eastAsia="Times New Roman"/>
          <w:shd w:val="clear" w:color="auto" w:fill="FFFFFF"/>
          <w:lang w:eastAsia="en-GB"/>
        </w:rPr>
        <w:t xml:space="preserve">that the Commission </w:t>
      </w:r>
      <w:r w:rsidR="00C52476">
        <w:rPr>
          <w:rFonts w:eastAsia="Times New Roman"/>
          <w:shd w:val="clear" w:color="auto" w:fill="FFFFFF"/>
          <w:lang w:eastAsia="en-GB"/>
        </w:rPr>
        <w:t>spoke to</w:t>
      </w:r>
      <w:r>
        <w:rPr>
          <w:rFonts w:eastAsia="Times New Roman"/>
          <w:shd w:val="clear" w:color="auto" w:fill="FFFFFF"/>
          <w:lang w:eastAsia="en-GB"/>
        </w:rPr>
        <w:t xml:space="preserve"> said they</w:t>
      </w:r>
      <w:r w:rsidR="00C52476">
        <w:rPr>
          <w:rFonts w:eastAsia="Times New Roman"/>
          <w:shd w:val="clear" w:color="auto" w:fill="FFFFFF"/>
          <w:lang w:eastAsia="en-GB"/>
        </w:rPr>
        <w:t xml:space="preserve"> used drugs or alcohol to cope with the abuse.</w:t>
      </w:r>
    </w:p>
    <w:p w14:paraId="2FEBEA0B" w14:textId="77777777" w:rsidR="00C52476" w:rsidRDefault="00C52476" w:rsidP="00124EA8">
      <w:pPr>
        <w:rPr>
          <w:rFonts w:eastAsia="Times New Roman"/>
          <w:shd w:val="clear" w:color="auto" w:fill="FFFFFF"/>
          <w:lang w:eastAsia="en-GB"/>
        </w:rPr>
      </w:pPr>
    </w:p>
    <w:p w14:paraId="087E66A4" w14:textId="77777777" w:rsidR="00C52476" w:rsidRDefault="00806F22" w:rsidP="00124EA8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21088" behindDoc="0" locked="0" layoutInCell="1" allowOverlap="1" wp14:anchorId="694B8007" wp14:editId="7DF1FA10">
            <wp:simplePos x="0" y="0"/>
            <wp:positionH relativeFrom="margin">
              <wp:posOffset>200393</wp:posOffset>
            </wp:positionH>
            <wp:positionV relativeFrom="paragraph">
              <wp:posOffset>12700</wp:posOffset>
            </wp:positionV>
            <wp:extent cx="1447800" cy="1437370"/>
            <wp:effectExtent l="0" t="0" r="0" b="0"/>
            <wp:wrapNone/>
            <wp:docPr id="866197185" name="Picture 8661971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197185" name="Picture 8661971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3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344F5B" w14:textId="77777777" w:rsidR="00C52476" w:rsidRDefault="00C52476" w:rsidP="00124EA8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Some started using drugs or alcohol when they were still at school</w:t>
      </w:r>
      <w:r w:rsidR="00467620">
        <w:rPr>
          <w:rFonts w:eastAsia="Times New Roman"/>
          <w:shd w:val="clear" w:color="auto" w:fill="FFFFFF"/>
          <w:lang w:eastAsia="en-GB"/>
        </w:rPr>
        <w:t>.</w:t>
      </w:r>
    </w:p>
    <w:p w14:paraId="15D55597" w14:textId="77777777" w:rsidR="00C52476" w:rsidRDefault="00C52476" w:rsidP="00124EA8">
      <w:pPr>
        <w:rPr>
          <w:rFonts w:eastAsia="Times New Roman"/>
          <w:shd w:val="clear" w:color="auto" w:fill="FFFFFF"/>
          <w:lang w:eastAsia="en-GB"/>
        </w:rPr>
      </w:pPr>
    </w:p>
    <w:p w14:paraId="34413B54" w14:textId="77777777" w:rsidR="00C52476" w:rsidRDefault="00C52476" w:rsidP="00124EA8">
      <w:pPr>
        <w:rPr>
          <w:rFonts w:eastAsia="Times New Roman"/>
          <w:shd w:val="clear" w:color="auto" w:fill="FFFFFF"/>
          <w:lang w:eastAsia="en-GB"/>
        </w:rPr>
      </w:pPr>
    </w:p>
    <w:p w14:paraId="458DC534" w14:textId="77777777" w:rsidR="006B49C4" w:rsidRDefault="00806F22" w:rsidP="00124EA8">
      <w:pPr>
        <w:rPr>
          <w:rFonts w:eastAsia="Times New Roman"/>
          <w:shd w:val="clear" w:color="auto" w:fill="FFFFFF"/>
          <w:lang w:eastAsia="en-GB"/>
        </w:rPr>
      </w:pPr>
      <w:r w:rsidRPr="00F4571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91712" behindDoc="0" locked="0" layoutInCell="1" allowOverlap="1" wp14:anchorId="6C46CA6A" wp14:editId="0C35906A">
            <wp:simplePos x="0" y="0"/>
            <wp:positionH relativeFrom="margin">
              <wp:posOffset>209550</wp:posOffset>
            </wp:positionH>
            <wp:positionV relativeFrom="paragraph">
              <wp:posOffset>232410</wp:posOffset>
            </wp:positionV>
            <wp:extent cx="1581150" cy="1254880"/>
            <wp:effectExtent l="0" t="0" r="0" b="2540"/>
            <wp:wrapNone/>
            <wp:docPr id="166843076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3076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2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476">
        <w:rPr>
          <w:rFonts w:eastAsia="Times New Roman"/>
          <w:shd w:val="clear" w:color="auto" w:fill="FFFFFF"/>
          <w:lang w:eastAsia="en-GB"/>
        </w:rPr>
        <w:t>Often this led to</w:t>
      </w:r>
      <w:r w:rsidR="006B49C4">
        <w:rPr>
          <w:rFonts w:eastAsia="Times New Roman"/>
          <w:shd w:val="clear" w:color="auto" w:fill="FFFFFF"/>
          <w:lang w:eastAsia="en-GB"/>
        </w:rPr>
        <w:t xml:space="preserve"> the boys:</w:t>
      </w:r>
    </w:p>
    <w:p w14:paraId="6AD344DD" w14:textId="77777777" w:rsidR="006B49C4" w:rsidRDefault="006B49C4" w:rsidP="006B49C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doing crimes</w:t>
      </w:r>
      <w:r w:rsidR="00806F22">
        <w:rPr>
          <w:shd w:val="clear" w:color="auto" w:fill="FFFFFF"/>
          <w:lang w:eastAsia="en-GB"/>
        </w:rPr>
        <w:t xml:space="preserve"> / brea</w:t>
      </w:r>
      <w:r w:rsidR="00784C36">
        <w:rPr>
          <w:shd w:val="clear" w:color="auto" w:fill="FFFFFF"/>
          <w:lang w:eastAsia="en-GB"/>
        </w:rPr>
        <w:t>k</w:t>
      </w:r>
      <w:r w:rsidR="00806F22">
        <w:rPr>
          <w:shd w:val="clear" w:color="auto" w:fill="FFFFFF"/>
          <w:lang w:eastAsia="en-GB"/>
        </w:rPr>
        <w:t>ing the law</w:t>
      </w:r>
    </w:p>
    <w:p w14:paraId="4605BE7B" w14:textId="77777777" w:rsidR="00C52476" w:rsidRDefault="006B49C4" w:rsidP="006B49C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joining gangs.</w:t>
      </w:r>
      <w:r w:rsidR="00C52476">
        <w:rPr>
          <w:shd w:val="clear" w:color="auto" w:fill="FFFFFF"/>
          <w:lang w:eastAsia="en-GB"/>
        </w:rPr>
        <w:t xml:space="preserve"> </w:t>
      </w:r>
    </w:p>
    <w:p w14:paraId="6569599C" w14:textId="77777777" w:rsidR="00806F22" w:rsidRDefault="00806F22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159FA937" w14:textId="77777777" w:rsidR="006B49C4" w:rsidRDefault="00053783" w:rsidP="00124EA8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56928" behindDoc="1" locked="0" layoutInCell="1" allowOverlap="1" wp14:anchorId="374E1574" wp14:editId="06A893AA">
            <wp:simplePos x="0" y="0"/>
            <wp:positionH relativeFrom="margin">
              <wp:posOffset>-28575</wp:posOffset>
            </wp:positionH>
            <wp:positionV relativeFrom="paragraph">
              <wp:posOffset>-180975</wp:posOffset>
            </wp:positionV>
            <wp:extent cx="1657350" cy="1038860"/>
            <wp:effectExtent l="0" t="0" r="0" b="8890"/>
            <wp:wrapNone/>
            <wp:docPr id="27805620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5620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9C4">
        <w:rPr>
          <w:rFonts w:eastAsia="Times New Roman"/>
          <w:shd w:val="clear" w:color="auto" w:fill="FFFFFF"/>
          <w:lang w:eastAsia="en-GB"/>
        </w:rPr>
        <w:t xml:space="preserve">Survivors </w:t>
      </w:r>
      <w:r w:rsidR="00806F22">
        <w:rPr>
          <w:rFonts w:eastAsia="Times New Roman"/>
          <w:shd w:val="clear" w:color="auto" w:fill="FFFFFF"/>
          <w:lang w:eastAsia="en-GB"/>
        </w:rPr>
        <w:t xml:space="preserve">also </w:t>
      </w:r>
      <w:r w:rsidR="006B49C4">
        <w:rPr>
          <w:rFonts w:eastAsia="Times New Roman"/>
          <w:shd w:val="clear" w:color="auto" w:fill="FFFFFF"/>
          <w:lang w:eastAsia="en-GB"/>
        </w:rPr>
        <w:t>talked about:</w:t>
      </w:r>
    </w:p>
    <w:p w14:paraId="292B59E8" w14:textId="77777777" w:rsidR="006B49C4" w:rsidRDefault="006B49C4" w:rsidP="006B49C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being very upset</w:t>
      </w:r>
    </w:p>
    <w:p w14:paraId="7F24D239" w14:textId="77777777" w:rsidR="006B49C4" w:rsidRDefault="00E3696C" w:rsidP="00E3696C">
      <w:pPr>
        <w:pStyle w:val="Listtoplevel"/>
        <w:rPr>
          <w:shd w:val="clear" w:color="auto" w:fill="FFFFFF"/>
          <w:lang w:eastAsia="en-GB"/>
        </w:rPr>
      </w:pPr>
      <w:r w:rsidRPr="00E3696C">
        <w:rPr>
          <w:shd w:val="clear" w:color="auto" w:fill="FFFFFF"/>
          <w:lang w:eastAsia="en-GB"/>
        </w:rPr>
        <w:drawing>
          <wp:anchor distT="0" distB="0" distL="114300" distR="114300" simplePos="0" relativeHeight="251895808" behindDoc="0" locked="0" layoutInCell="1" allowOverlap="1" wp14:anchorId="2DCDE5B8" wp14:editId="3B542BA5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1390650" cy="1057275"/>
            <wp:effectExtent l="0" t="0" r="0" b="9525"/>
            <wp:wrapNone/>
            <wp:docPr id="144676015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76015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9C4">
        <w:rPr>
          <w:shd w:val="clear" w:color="auto" w:fill="FFFFFF"/>
          <w:lang w:eastAsia="en-GB"/>
        </w:rPr>
        <w:t>having medical issues to do with their bodies</w:t>
      </w:r>
    </w:p>
    <w:p w14:paraId="42A1D6B5" w14:textId="77777777" w:rsidR="006B49C4" w:rsidRDefault="00F45714" w:rsidP="00F45714">
      <w:pPr>
        <w:pStyle w:val="Listtoplevel"/>
        <w:rPr>
          <w:shd w:val="clear" w:color="auto" w:fill="FFFFFF"/>
          <w:lang w:eastAsia="en-GB"/>
        </w:rPr>
      </w:pPr>
      <w:r w:rsidRPr="00F45714">
        <w:rPr>
          <w:shd w:val="clear" w:color="auto" w:fill="FFFFFF"/>
          <w:lang w:eastAsia="en-GB"/>
        </w:rPr>
        <w:drawing>
          <wp:anchor distT="0" distB="0" distL="114300" distR="114300" simplePos="0" relativeHeight="251894784" behindDoc="0" locked="0" layoutInCell="1" allowOverlap="1" wp14:anchorId="4CA95378" wp14:editId="10F5A8AA">
            <wp:simplePos x="0" y="0"/>
            <wp:positionH relativeFrom="margin">
              <wp:align>left</wp:align>
            </wp:positionH>
            <wp:positionV relativeFrom="paragraph">
              <wp:posOffset>313893</wp:posOffset>
            </wp:positionV>
            <wp:extent cx="1476375" cy="970452"/>
            <wp:effectExtent l="0" t="0" r="0" b="1270"/>
            <wp:wrapNone/>
            <wp:docPr id="195362564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62564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97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9C4">
        <w:rPr>
          <w:shd w:val="clear" w:color="auto" w:fill="FFFFFF"/>
          <w:lang w:eastAsia="en-GB"/>
        </w:rPr>
        <w:t xml:space="preserve">being confused about </w:t>
      </w:r>
      <w:r>
        <w:rPr>
          <w:shd w:val="clear" w:color="auto" w:fill="FFFFFF"/>
          <w:lang w:eastAsia="en-GB"/>
        </w:rPr>
        <w:t>things to do with sex</w:t>
      </w:r>
      <w:r w:rsidR="006B49C4">
        <w:rPr>
          <w:shd w:val="clear" w:color="auto" w:fill="FFFFFF"/>
          <w:lang w:eastAsia="en-GB"/>
        </w:rPr>
        <w:t>.</w:t>
      </w:r>
    </w:p>
    <w:p w14:paraId="55B6BD49" w14:textId="77777777" w:rsidR="006B49C4" w:rsidRDefault="006B49C4" w:rsidP="00124EA8">
      <w:pPr>
        <w:rPr>
          <w:rFonts w:eastAsia="Times New Roman"/>
          <w:shd w:val="clear" w:color="auto" w:fill="FFFFFF"/>
          <w:lang w:eastAsia="en-GB"/>
        </w:rPr>
      </w:pPr>
    </w:p>
    <w:p w14:paraId="5E888A0F" w14:textId="77777777" w:rsidR="006B49C4" w:rsidRDefault="00C8239C" w:rsidP="00124EA8">
      <w:pPr>
        <w:rPr>
          <w:rFonts w:eastAsia="Times New Roman"/>
          <w:shd w:val="clear" w:color="auto" w:fill="FFFFFF"/>
          <w:lang w:eastAsia="en-GB"/>
        </w:rPr>
      </w:pPr>
      <w:r w:rsidRPr="002964F9">
        <w:rPr>
          <w:noProof/>
        </w:rPr>
        <w:drawing>
          <wp:anchor distT="0" distB="0" distL="114300" distR="114300" simplePos="0" relativeHeight="251897856" behindDoc="0" locked="0" layoutInCell="1" allowOverlap="1" wp14:anchorId="2B21E93C" wp14:editId="12CE573E">
            <wp:simplePos x="0" y="0"/>
            <wp:positionH relativeFrom="margin">
              <wp:posOffset>-152400</wp:posOffset>
            </wp:positionH>
            <wp:positionV relativeFrom="paragraph">
              <wp:posOffset>367665</wp:posOffset>
            </wp:positionV>
            <wp:extent cx="1733550" cy="1733550"/>
            <wp:effectExtent l="0" t="0" r="0" b="0"/>
            <wp:wrapNone/>
            <wp:docPr id="762220354" name="Picture 7622203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20354" name="Picture 7622203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255AE9" w14:textId="77777777" w:rsidR="006B49C4" w:rsidRDefault="006B49C4" w:rsidP="00124EA8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abuse meant some </w:t>
      </w:r>
      <w:r w:rsidR="00784C36">
        <w:rPr>
          <w:rFonts w:eastAsia="Times New Roman"/>
          <w:shd w:val="clear" w:color="auto" w:fill="FFFFFF"/>
          <w:lang w:eastAsia="en-GB"/>
        </w:rPr>
        <w:t>survivors</w:t>
      </w:r>
      <w:r>
        <w:rPr>
          <w:rFonts w:eastAsia="Times New Roman"/>
          <w:shd w:val="clear" w:color="auto" w:fill="FFFFFF"/>
          <w:lang w:eastAsia="en-GB"/>
        </w:rPr>
        <w:t>:</w:t>
      </w:r>
    </w:p>
    <w:p w14:paraId="2F1D60FB" w14:textId="77777777" w:rsidR="00F45714" w:rsidRDefault="00E3696C" w:rsidP="00F45714">
      <w:pPr>
        <w:pStyle w:val="Listtoplevel"/>
        <w:rPr>
          <w:shd w:val="clear" w:color="auto" w:fill="FFFFFF"/>
          <w:lang w:eastAsia="en-GB"/>
        </w:rPr>
      </w:pPr>
      <w:r w:rsidRPr="003B402B">
        <w:rPr>
          <w:b/>
          <w:bCs/>
        </w:rPr>
        <w:drawing>
          <wp:anchor distT="0" distB="0" distL="114300" distR="114300" simplePos="0" relativeHeight="251900928" behindDoc="0" locked="0" layoutInCell="1" allowOverlap="1" wp14:anchorId="6E1C0574" wp14:editId="1C2D597A">
            <wp:simplePos x="0" y="0"/>
            <wp:positionH relativeFrom="column">
              <wp:posOffset>771525</wp:posOffset>
            </wp:positionH>
            <wp:positionV relativeFrom="paragraph">
              <wp:posOffset>523875</wp:posOffset>
            </wp:positionV>
            <wp:extent cx="914400" cy="914400"/>
            <wp:effectExtent l="0" t="0" r="0" b="0"/>
            <wp:wrapNone/>
            <wp:docPr id="1090660545" name="Graphic 10906605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660545" name="Graphic 10906605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5714">
        <w:rPr>
          <w:shd w:val="clear" w:color="auto" w:fill="FFFFFF"/>
          <w:lang w:eastAsia="en-GB"/>
        </w:rPr>
        <w:t>stopped believing in their religion</w:t>
      </w:r>
    </w:p>
    <w:p w14:paraId="151E49D7" w14:textId="77777777" w:rsidR="006B49C4" w:rsidRDefault="006B49C4" w:rsidP="006B49C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could not trust people</w:t>
      </w:r>
    </w:p>
    <w:p w14:paraId="4603699D" w14:textId="77777777" w:rsidR="006B49C4" w:rsidRDefault="00E3696C" w:rsidP="006B49C4">
      <w:pPr>
        <w:pStyle w:val="Listtoplevel"/>
        <w:rPr>
          <w:shd w:val="clear" w:color="auto" w:fill="FFFFFF"/>
          <w:lang w:eastAsia="en-GB"/>
        </w:rPr>
      </w:pPr>
      <w:r w:rsidRPr="00E3696C">
        <w:drawing>
          <wp:anchor distT="0" distB="0" distL="114300" distR="114300" simplePos="0" relativeHeight="251898880" behindDoc="0" locked="0" layoutInCell="1" allowOverlap="1" wp14:anchorId="535E2B60" wp14:editId="1E9D8613">
            <wp:simplePos x="0" y="0"/>
            <wp:positionH relativeFrom="margin">
              <wp:align>left</wp:align>
            </wp:positionH>
            <wp:positionV relativeFrom="paragraph">
              <wp:posOffset>554990</wp:posOffset>
            </wp:positionV>
            <wp:extent cx="1847850" cy="1409700"/>
            <wp:effectExtent l="0" t="0" r="0" b="0"/>
            <wp:wrapNone/>
            <wp:docPr id="117670063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70063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9C4">
        <w:rPr>
          <w:shd w:val="clear" w:color="auto" w:fill="FFFFFF"/>
          <w:lang w:eastAsia="en-GB"/>
        </w:rPr>
        <w:t>found it hard to:</w:t>
      </w:r>
    </w:p>
    <w:p w14:paraId="0BF781D5" w14:textId="77777777" w:rsidR="006B49C4" w:rsidRDefault="006B49C4" w:rsidP="00F45714">
      <w:pPr>
        <w:pStyle w:val="Listsecondlevel"/>
      </w:pPr>
      <w:r>
        <w:t>make friends</w:t>
      </w:r>
    </w:p>
    <w:p w14:paraId="313C7B08" w14:textId="77777777" w:rsidR="006B49C4" w:rsidRDefault="006B49C4" w:rsidP="00F45714">
      <w:pPr>
        <w:pStyle w:val="Listsecondlevel"/>
      </w:pPr>
      <w:r>
        <w:t>have good relationships with people like their children or partners.</w:t>
      </w:r>
    </w:p>
    <w:p w14:paraId="7848B3A6" w14:textId="57B5E89A" w:rsidR="007104C6" w:rsidRDefault="007104C6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1820EE07" w14:textId="77777777" w:rsidR="006B49C4" w:rsidRDefault="00450C94" w:rsidP="006B49C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23136" behindDoc="0" locked="0" layoutInCell="1" allowOverlap="1" wp14:anchorId="0E676FDF" wp14:editId="48D7ECA0">
            <wp:simplePos x="0" y="0"/>
            <wp:positionH relativeFrom="margin">
              <wp:align>left</wp:align>
            </wp:positionH>
            <wp:positionV relativeFrom="paragraph">
              <wp:posOffset>-352425</wp:posOffset>
            </wp:positionV>
            <wp:extent cx="1295400" cy="1986968"/>
            <wp:effectExtent l="0" t="0" r="0" b="0"/>
            <wp:wrapNone/>
            <wp:docPr id="322891044" name="Picture 3228910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91044" name="Picture 3228910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98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39C">
        <w:rPr>
          <w:rFonts w:eastAsia="Times New Roman"/>
          <w:shd w:val="clear" w:color="auto" w:fill="FFFFFF"/>
          <w:lang w:eastAsia="en-GB"/>
        </w:rPr>
        <w:t xml:space="preserve">As </w:t>
      </w:r>
      <w:r w:rsidR="006B49C4">
        <w:rPr>
          <w:rFonts w:eastAsia="Times New Roman"/>
          <w:shd w:val="clear" w:color="auto" w:fill="FFFFFF"/>
          <w:lang w:eastAsia="en-GB"/>
        </w:rPr>
        <w:t xml:space="preserve">there was not good education most of </w:t>
      </w:r>
      <w:r w:rsidR="00784C36">
        <w:rPr>
          <w:rFonts w:eastAsia="Times New Roman"/>
          <w:shd w:val="clear" w:color="auto" w:fill="FFFFFF"/>
          <w:lang w:eastAsia="en-GB"/>
        </w:rPr>
        <w:t>the survivors</w:t>
      </w:r>
      <w:r w:rsidR="006B49C4">
        <w:rPr>
          <w:rFonts w:eastAsia="Times New Roman"/>
          <w:shd w:val="clear" w:color="auto" w:fill="FFFFFF"/>
          <w:lang w:eastAsia="en-GB"/>
        </w:rPr>
        <w:t xml:space="preserve"> were only able to get jobs that paid badl</w:t>
      </w:r>
      <w:r w:rsidR="00E3696C">
        <w:rPr>
          <w:rFonts w:eastAsia="Times New Roman"/>
          <w:shd w:val="clear" w:color="auto" w:fill="FFFFFF"/>
          <w:lang w:eastAsia="en-GB"/>
        </w:rPr>
        <w:t>y</w:t>
      </w:r>
      <w:r w:rsidR="006B49C4">
        <w:rPr>
          <w:rFonts w:eastAsia="Times New Roman"/>
          <w:shd w:val="clear" w:color="auto" w:fill="FFFFFF"/>
          <w:lang w:eastAsia="en-GB"/>
        </w:rPr>
        <w:t>.</w:t>
      </w:r>
    </w:p>
    <w:p w14:paraId="42584CCC" w14:textId="77777777" w:rsidR="006B49C4" w:rsidRDefault="006B49C4" w:rsidP="006B49C4">
      <w:pPr>
        <w:rPr>
          <w:rFonts w:eastAsia="Times New Roman"/>
          <w:shd w:val="clear" w:color="auto" w:fill="FFFFFF"/>
          <w:lang w:eastAsia="en-GB"/>
        </w:rPr>
      </w:pPr>
    </w:p>
    <w:p w14:paraId="5087082C" w14:textId="77777777" w:rsidR="006B49C4" w:rsidRDefault="006B49C4" w:rsidP="006B49C4">
      <w:pPr>
        <w:rPr>
          <w:rFonts w:eastAsia="Times New Roman"/>
          <w:shd w:val="clear" w:color="auto" w:fill="FFFFFF"/>
          <w:lang w:eastAsia="en-GB"/>
        </w:rPr>
      </w:pPr>
    </w:p>
    <w:p w14:paraId="6751668F" w14:textId="77777777" w:rsidR="006B49C4" w:rsidRDefault="00A73674" w:rsidP="006B49C4">
      <w:pPr>
        <w:rPr>
          <w:rFonts w:eastAsia="Times New Roman"/>
          <w:shd w:val="clear" w:color="auto" w:fill="FFFFFF"/>
          <w:lang w:eastAsia="en-GB"/>
        </w:rPr>
      </w:pPr>
      <w:r w:rsidRPr="00A7367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08096" behindDoc="0" locked="0" layoutInCell="1" allowOverlap="1" wp14:anchorId="51E4E9EA" wp14:editId="2774D9E5">
            <wp:simplePos x="0" y="0"/>
            <wp:positionH relativeFrom="margin">
              <wp:align>left</wp:align>
            </wp:positionH>
            <wp:positionV relativeFrom="paragraph">
              <wp:posOffset>201930</wp:posOffset>
            </wp:positionV>
            <wp:extent cx="1562100" cy="1445260"/>
            <wp:effectExtent l="0" t="0" r="0" b="2540"/>
            <wp:wrapNone/>
            <wp:docPr id="539239507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23950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4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9C4">
        <w:rPr>
          <w:rFonts w:eastAsia="Times New Roman"/>
          <w:shd w:val="clear" w:color="auto" w:fill="FFFFFF"/>
          <w:lang w:eastAsia="en-GB"/>
        </w:rPr>
        <w:t>Many survivors told us they had:</w:t>
      </w:r>
    </w:p>
    <w:p w14:paraId="38D86F57" w14:textId="77777777" w:rsidR="006B49C4" w:rsidRDefault="006B49C4" w:rsidP="006B49C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thought about </w:t>
      </w:r>
      <w:r w:rsidRPr="00A73674">
        <w:rPr>
          <w:b/>
          <w:bCs/>
          <w:shd w:val="clear" w:color="auto" w:fill="FFFFFF"/>
          <w:lang w:eastAsia="en-GB"/>
        </w:rPr>
        <w:t>suicide</w:t>
      </w:r>
    </w:p>
    <w:p w14:paraId="62342BF4" w14:textId="77777777" w:rsidR="006B49C4" w:rsidRPr="006B49C4" w:rsidRDefault="006B49C4" w:rsidP="006B49C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tried to die by </w:t>
      </w:r>
      <w:r w:rsidRPr="00A73674">
        <w:rPr>
          <w:b/>
          <w:bCs/>
          <w:shd w:val="clear" w:color="auto" w:fill="FFFFFF"/>
          <w:lang w:eastAsia="en-GB"/>
        </w:rPr>
        <w:t>suicide</w:t>
      </w:r>
      <w:r>
        <w:rPr>
          <w:shd w:val="clear" w:color="auto" w:fill="FFFFFF"/>
          <w:lang w:eastAsia="en-GB"/>
        </w:rPr>
        <w:t>.</w:t>
      </w:r>
    </w:p>
    <w:p w14:paraId="06871732" w14:textId="77777777" w:rsidR="006B49C4" w:rsidRDefault="00A73674" w:rsidP="00124EA8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3F4A4463" wp14:editId="7B387F2F">
            <wp:simplePos x="0" y="0"/>
            <wp:positionH relativeFrom="margin">
              <wp:align>left</wp:align>
            </wp:positionH>
            <wp:positionV relativeFrom="paragraph">
              <wp:posOffset>330835</wp:posOffset>
            </wp:positionV>
            <wp:extent cx="1681713" cy="1304908"/>
            <wp:effectExtent l="0" t="0" r="0" b="0"/>
            <wp:wrapNone/>
            <wp:docPr id="499202945" name="Picture 4992029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02945" name="Picture 4992029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13" cy="130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18DB1" w14:textId="77777777" w:rsidR="006B49C4" w:rsidRDefault="00E3696C" w:rsidP="00124EA8">
      <w:pPr>
        <w:rPr>
          <w:rFonts w:eastAsia="Times New Roman"/>
          <w:shd w:val="clear" w:color="auto" w:fill="FFFFFF"/>
          <w:lang w:eastAsia="en-GB"/>
        </w:rPr>
      </w:pPr>
      <w:r w:rsidRPr="003B402B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52A07D08" wp14:editId="71E980C2">
                <wp:simplePos x="0" y="0"/>
                <wp:positionH relativeFrom="margin">
                  <wp:align>right</wp:align>
                </wp:positionH>
                <wp:positionV relativeFrom="paragraph">
                  <wp:posOffset>332740</wp:posOffset>
                </wp:positionV>
                <wp:extent cx="3611880" cy="638175"/>
                <wp:effectExtent l="0" t="0" r="7620" b="9525"/>
                <wp:wrapNone/>
                <wp:docPr id="2145419092" name="Rectangle 2145419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63817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B5C07" id="Rectangle 2145419092" o:spid="_x0000_s1026" style="position:absolute;margin-left:233.2pt;margin-top:26.2pt;width:284.4pt;height:50.25pt;z-index:-251412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" fillcolor="#c0f4b2" stroked="f" strokeweight="1pt">
                <w10:wrap anchorx="margin"/>
              </v:rect>
            </w:pict>
          </mc:Fallback>
        </mc:AlternateContent>
      </w:r>
    </w:p>
    <w:p w14:paraId="75F57F70" w14:textId="77777777" w:rsidR="006B49C4" w:rsidRDefault="006B49C4" w:rsidP="00124EA8">
      <w:pPr>
        <w:rPr>
          <w:rFonts w:eastAsia="Times New Roman"/>
          <w:shd w:val="clear" w:color="auto" w:fill="FFFFFF"/>
          <w:lang w:eastAsia="en-GB"/>
        </w:rPr>
      </w:pPr>
      <w:r w:rsidRPr="00A73674">
        <w:rPr>
          <w:rFonts w:eastAsia="Times New Roman"/>
          <w:b/>
          <w:bCs/>
          <w:lang w:eastAsia="en-GB"/>
        </w:rPr>
        <w:t>Suicide</w:t>
      </w:r>
      <w:r w:rsidRPr="00A73674">
        <w:rPr>
          <w:rFonts w:eastAsia="Times New Roman"/>
          <w:lang w:eastAsia="en-GB"/>
        </w:rPr>
        <w:t xml:space="preserve"> is when someone kills themselves.</w:t>
      </w:r>
    </w:p>
    <w:p w14:paraId="6626D81B" w14:textId="77777777" w:rsidR="006B49C4" w:rsidRDefault="006B49C4" w:rsidP="00124EA8">
      <w:pPr>
        <w:rPr>
          <w:rFonts w:eastAsia="Times New Roman"/>
          <w:shd w:val="clear" w:color="auto" w:fill="FFFFFF"/>
          <w:lang w:eastAsia="en-GB"/>
        </w:rPr>
      </w:pPr>
    </w:p>
    <w:p w14:paraId="7B3D7DB7" w14:textId="77777777" w:rsidR="006B49C4" w:rsidRDefault="00A73674" w:rsidP="00124EA8">
      <w:pPr>
        <w:rPr>
          <w:rFonts w:eastAsia="Times New Roman"/>
          <w:shd w:val="clear" w:color="auto" w:fill="FFFFFF"/>
          <w:lang w:eastAsia="en-GB"/>
        </w:rPr>
      </w:pPr>
      <w:r w:rsidRPr="001B6EF6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07072" behindDoc="0" locked="0" layoutInCell="1" allowOverlap="1" wp14:anchorId="25FD7F0D" wp14:editId="2B5614F3">
            <wp:simplePos x="0" y="0"/>
            <wp:positionH relativeFrom="margin">
              <wp:align>left</wp:align>
            </wp:positionH>
            <wp:positionV relativeFrom="paragraph">
              <wp:posOffset>35560</wp:posOffset>
            </wp:positionV>
            <wp:extent cx="1571625" cy="1571625"/>
            <wp:effectExtent l="0" t="0" r="9525" b="9525"/>
            <wp:wrapNone/>
            <wp:docPr id="689115662" name="Picture 6891156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15662" name="Picture 6891156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0CC3A1" w14:textId="77777777" w:rsidR="006B49C4" w:rsidRDefault="006B49C4" w:rsidP="00124EA8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Other </w:t>
      </w:r>
      <w:r w:rsidR="0025084F">
        <w:rPr>
          <w:rFonts w:eastAsia="Times New Roman"/>
          <w:shd w:val="clear" w:color="auto" w:fill="FFFFFF"/>
          <w:lang w:eastAsia="en-GB"/>
        </w:rPr>
        <w:t>people who were abused</w:t>
      </w:r>
      <w:r>
        <w:rPr>
          <w:rFonts w:eastAsia="Times New Roman"/>
          <w:shd w:val="clear" w:color="auto" w:fill="FFFFFF"/>
          <w:lang w:eastAsia="en-GB"/>
        </w:rPr>
        <w:t xml:space="preserve"> have died by suicide.</w:t>
      </w:r>
    </w:p>
    <w:p w14:paraId="61B9AB90" w14:textId="77777777" w:rsidR="00BD34B6" w:rsidRPr="0098180B" w:rsidRDefault="0098180B" w:rsidP="006B49C4">
      <w:pPr>
        <w:pStyle w:val="ListParagraph"/>
      </w:pPr>
      <w:r>
        <w:br w:type="page"/>
      </w:r>
    </w:p>
    <w:p w14:paraId="2AF7965F" w14:textId="77777777" w:rsidR="00124EA8" w:rsidRDefault="004B37FF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Complaints</w:t>
      </w:r>
      <w:r w:rsidR="0062200F">
        <w:rPr>
          <w:shd w:val="clear" w:color="auto" w:fill="FFFFFF"/>
          <w:lang w:eastAsia="en-GB"/>
        </w:rPr>
        <w:t xml:space="preserve"> and what happened with them</w:t>
      </w:r>
      <w:r w:rsidR="00124EA8">
        <w:rPr>
          <w:shd w:val="clear" w:color="auto" w:fill="FFFFFF"/>
          <w:lang w:eastAsia="en-GB"/>
        </w:rPr>
        <w:t xml:space="preserve"> </w:t>
      </w:r>
    </w:p>
    <w:p w14:paraId="555520F1" w14:textId="77777777" w:rsidR="00BD34B6" w:rsidRDefault="00BD34B6" w:rsidP="00BD34B6">
      <w:pPr>
        <w:rPr>
          <w:b/>
          <w:bCs/>
          <w:shd w:val="clear" w:color="auto" w:fill="FFFFFF"/>
          <w:lang w:eastAsia="en-GB"/>
        </w:rPr>
      </w:pPr>
    </w:p>
    <w:p w14:paraId="3DDD8F4C" w14:textId="77777777" w:rsidR="006D7163" w:rsidRDefault="00BF2609" w:rsidP="006D7163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12192" behindDoc="0" locked="0" layoutInCell="1" allowOverlap="1" wp14:anchorId="165355AE" wp14:editId="40C0464F">
            <wp:simplePos x="0" y="0"/>
            <wp:positionH relativeFrom="margin">
              <wp:posOffset>276225</wp:posOffset>
            </wp:positionH>
            <wp:positionV relativeFrom="paragraph">
              <wp:posOffset>207010</wp:posOffset>
            </wp:positionV>
            <wp:extent cx="800100" cy="1895475"/>
            <wp:effectExtent l="0" t="0" r="0" b="0"/>
            <wp:wrapNone/>
            <wp:docPr id="1793070487" name="Picture 17930704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070487" name="Picture 17930704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CF36F7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Children told lots of people about abuse including:</w:t>
      </w:r>
    </w:p>
    <w:p w14:paraId="637C9232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Brothers</w:t>
      </w:r>
    </w:p>
    <w:p w14:paraId="3D017ABB" w14:textId="77777777" w:rsidR="00101365" w:rsidRDefault="00A73674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</w:t>
      </w:r>
      <w:r w:rsidR="00101365">
        <w:rPr>
          <w:shd w:val="clear" w:color="auto" w:fill="FFFFFF"/>
          <w:lang w:eastAsia="en-GB"/>
        </w:rPr>
        <w:t>he leaders of the Order</w:t>
      </w:r>
    </w:p>
    <w:p w14:paraId="7CCE275B" w14:textId="3C57A4DA" w:rsidR="00101365" w:rsidRDefault="00281696" w:rsidP="00A73674">
      <w:pPr>
        <w:pStyle w:val="Listtoplevel"/>
        <w:rPr>
          <w:shd w:val="clear" w:color="auto" w:fill="FFFFFF"/>
          <w:lang w:eastAsia="en-GB"/>
        </w:rPr>
      </w:pPr>
      <w:r w:rsidRPr="00AE7C51">
        <w:drawing>
          <wp:anchor distT="0" distB="0" distL="114300" distR="114300" simplePos="0" relativeHeight="252232704" behindDoc="0" locked="0" layoutInCell="1" allowOverlap="1" wp14:anchorId="095C23D4" wp14:editId="1AB5851C">
            <wp:simplePos x="0" y="0"/>
            <wp:positionH relativeFrom="margin">
              <wp:posOffset>133350</wp:posOffset>
            </wp:positionH>
            <wp:positionV relativeFrom="paragraph">
              <wp:posOffset>56515</wp:posOffset>
            </wp:positionV>
            <wp:extent cx="1209675" cy="1209675"/>
            <wp:effectExtent l="0" t="0" r="9525" b="9525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674">
        <w:rPr>
          <w:shd w:val="clear" w:color="auto" w:fill="FFFFFF"/>
          <w:lang w:eastAsia="en-GB"/>
        </w:rPr>
        <w:t>s</w:t>
      </w:r>
      <w:r w:rsidR="00101365">
        <w:rPr>
          <w:shd w:val="clear" w:color="auto" w:fill="FFFFFF"/>
          <w:lang w:eastAsia="en-GB"/>
        </w:rPr>
        <w:t>ocial workers</w:t>
      </w:r>
    </w:p>
    <w:p w14:paraId="0BC8BC95" w14:textId="77777777" w:rsidR="00101365" w:rsidRDefault="00A73674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</w:t>
      </w:r>
      <w:r w:rsidR="00101365">
        <w:rPr>
          <w:shd w:val="clear" w:color="auto" w:fill="FFFFFF"/>
          <w:lang w:eastAsia="en-GB"/>
        </w:rPr>
        <w:t>olice.</w:t>
      </w:r>
    </w:p>
    <w:p w14:paraId="2EF7509C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12552684" w14:textId="77777777" w:rsidR="005C1869" w:rsidRDefault="005C1869" w:rsidP="006D7163">
      <w:pPr>
        <w:rPr>
          <w:rFonts w:eastAsia="Times New Roman"/>
          <w:shd w:val="clear" w:color="auto" w:fill="FFFFFF"/>
          <w:lang w:eastAsia="en-GB"/>
        </w:rPr>
      </w:pPr>
    </w:p>
    <w:p w14:paraId="60DC3827" w14:textId="77777777" w:rsidR="00101365" w:rsidRDefault="000E3F20" w:rsidP="006D7163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 wp14:anchorId="227E5312" wp14:editId="6345B061">
            <wp:simplePos x="0" y="0"/>
            <wp:positionH relativeFrom="margin">
              <wp:posOffset>-85725</wp:posOffset>
            </wp:positionH>
            <wp:positionV relativeFrom="paragraph">
              <wp:posOffset>-180975</wp:posOffset>
            </wp:positionV>
            <wp:extent cx="1428750" cy="1265075"/>
            <wp:effectExtent l="0" t="0" r="0" b="0"/>
            <wp:wrapNone/>
            <wp:docPr id="1425528508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528508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6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rFonts w:eastAsia="Times New Roman"/>
          <w:shd w:val="clear" w:color="auto" w:fill="FFFFFF"/>
          <w:lang w:eastAsia="en-GB"/>
        </w:rPr>
        <w:t>Most of the time the children were not believed.</w:t>
      </w:r>
    </w:p>
    <w:p w14:paraId="7B6314F1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23276D85" w14:textId="77777777" w:rsidR="00101365" w:rsidRDefault="00053783" w:rsidP="006D7163">
      <w:pPr>
        <w:rPr>
          <w:rFonts w:eastAsia="Times New Roman"/>
          <w:shd w:val="clear" w:color="auto" w:fill="FFFFFF"/>
          <w:lang w:eastAsia="en-GB"/>
        </w:rPr>
      </w:pPr>
      <w:r w:rsidRPr="0005378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51808" behindDoc="0" locked="0" layoutInCell="1" allowOverlap="1" wp14:anchorId="038C6716" wp14:editId="0922E4F0">
            <wp:simplePos x="0" y="0"/>
            <wp:positionH relativeFrom="margin">
              <wp:align>left</wp:align>
            </wp:positionH>
            <wp:positionV relativeFrom="paragraph">
              <wp:posOffset>320040</wp:posOffset>
            </wp:positionV>
            <wp:extent cx="1266825" cy="1282264"/>
            <wp:effectExtent l="0" t="0" r="0" b="0"/>
            <wp:wrapNone/>
            <wp:docPr id="20014106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41062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704" cy="128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1467B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Almost every time </w:t>
      </w:r>
      <w:r w:rsidR="00A73674">
        <w:rPr>
          <w:rFonts w:eastAsia="Times New Roman"/>
          <w:shd w:val="clear" w:color="auto" w:fill="FFFFFF"/>
          <w:lang w:eastAsia="en-GB"/>
        </w:rPr>
        <w:t xml:space="preserve">they were told about abuse </w:t>
      </w:r>
      <w:r>
        <w:rPr>
          <w:rFonts w:eastAsia="Times New Roman"/>
          <w:shd w:val="clear" w:color="auto" w:fill="FFFFFF"/>
          <w:lang w:eastAsia="en-GB"/>
        </w:rPr>
        <w:t xml:space="preserve">the Order / Catholic </w:t>
      </w:r>
      <w:r w:rsidR="00A73674">
        <w:rPr>
          <w:rFonts w:eastAsia="Times New Roman"/>
          <w:shd w:val="clear" w:color="auto" w:fill="FFFFFF"/>
          <w:lang w:eastAsia="en-GB"/>
        </w:rPr>
        <w:t>C</w:t>
      </w:r>
      <w:r>
        <w:rPr>
          <w:rFonts w:eastAsia="Times New Roman"/>
          <w:shd w:val="clear" w:color="auto" w:fill="FFFFFF"/>
          <w:lang w:eastAsia="en-GB"/>
        </w:rPr>
        <w:t>hurch did not do anything.</w:t>
      </w:r>
    </w:p>
    <w:p w14:paraId="230E6FB3" w14:textId="3D9EE2DA" w:rsidR="007104C6" w:rsidRDefault="007104C6">
      <w:pPr>
        <w:spacing w:line="240" w:lineRule="auto"/>
        <w:ind w:left="0"/>
        <w:rPr>
          <w:lang w:eastAsia="en-GB"/>
        </w:rPr>
      </w:pPr>
      <w:r>
        <w:rPr>
          <w:lang w:eastAsia="en-GB"/>
        </w:rPr>
        <w:br w:type="page"/>
      </w:r>
    </w:p>
    <w:p w14:paraId="588ABA4C" w14:textId="6287D8BF" w:rsidR="007104C6" w:rsidRDefault="007104C6" w:rsidP="007104C6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209152" behindDoc="1" locked="0" layoutInCell="1" allowOverlap="1" wp14:anchorId="70F667BC" wp14:editId="33B6DC01">
            <wp:simplePos x="0" y="0"/>
            <wp:positionH relativeFrom="margin">
              <wp:align>left</wp:align>
            </wp:positionH>
            <wp:positionV relativeFrom="paragraph">
              <wp:posOffset>-247650</wp:posOffset>
            </wp:positionV>
            <wp:extent cx="1581150" cy="1537335"/>
            <wp:effectExtent l="0" t="0" r="0" b="5715"/>
            <wp:wrapNone/>
            <wp:docPr id="133073228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73228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3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The leaders of the Order were told about abuse by the Brothers lots of times between:</w:t>
      </w:r>
    </w:p>
    <w:p w14:paraId="2523B8B5" w14:textId="2EA7AF35" w:rsidR="007104C6" w:rsidRPr="007104C6" w:rsidRDefault="007104C6" w:rsidP="007104C6">
      <w:pPr>
        <w:rPr>
          <w:sz w:val="24"/>
          <w:szCs w:val="16"/>
          <w:shd w:val="clear" w:color="auto" w:fill="FFFFFF"/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2210176" behindDoc="0" locked="0" layoutInCell="1" allowOverlap="1" wp14:anchorId="07E2D4E9" wp14:editId="09739F67">
                <wp:simplePos x="0" y="0"/>
                <wp:positionH relativeFrom="column">
                  <wp:posOffset>-342900</wp:posOffset>
                </wp:positionH>
                <wp:positionV relativeFrom="paragraph">
                  <wp:posOffset>311150</wp:posOffset>
                </wp:positionV>
                <wp:extent cx="2171700" cy="1814195"/>
                <wp:effectExtent l="0" t="0" r="0" b="0"/>
                <wp:wrapNone/>
                <wp:docPr id="506412585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1700" cy="1814195"/>
                          <a:chOff x="0" y="0"/>
                          <a:chExt cx="2171700" cy="1814195"/>
                        </a:xfrm>
                      </wpg:grpSpPr>
                      <pic:pic xmlns:pic="http://schemas.openxmlformats.org/drawingml/2006/picture">
                        <pic:nvPicPr>
                          <pic:cNvPr id="313883775" name="Picture 2" descr="A green and white tag with black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76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693189" name="Picture 1" descr="A green and white calendar with black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5375" y="752475"/>
                            <a:ext cx="1076325" cy="1061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6714264" name="Arrow: Circular 5"/>
                        <wps:cNvSpPr/>
                        <wps:spPr>
                          <a:xfrm rot="2761524">
                            <a:off x="464185" y="135890"/>
                            <a:ext cx="1190486" cy="1047750"/>
                          </a:xfrm>
                          <a:prstGeom prst="circularArrow">
                            <a:avLst>
                              <a:gd name="adj1" fmla="val 12500"/>
                              <a:gd name="adj2" fmla="val 1142319"/>
                              <a:gd name="adj3" fmla="val 20457681"/>
                              <a:gd name="adj4" fmla="val 10875278"/>
                              <a:gd name="adj5" fmla="val 12500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753608" id="Group 6" o:spid="_x0000_s1026" alt="&quot;&quot;" style="position:absolute;margin-left:-27pt;margin-top:24.5pt;width:171pt;height:142.85pt;z-index:252210176" coordsize="21717,18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">
                <v:shape id="Picture 2" o:spid="_x0000_s1027" type="#_x0000_t75" alt="A green and white tag with black text&#10;&#10;Description automatically generated" style="position:absolute;width:10477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">
                  <v:imagedata r:id="rId136" o:title="A green and white tag with black text&#10;&#10;Description automatically generated"/>
                </v:shape>
                <v:shape id="Picture 1" o:spid="_x0000_s1028" type="#_x0000_t75" alt="A green and white calendar with black text&#10;&#10;Description automatically generated" style="position:absolute;left:10953;top:7524;width:10764;height:10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">
                  <v:imagedata r:id="rId137" o:title="A green and white calendar with black text&#10;&#10;Description automatically generated"/>
                </v:shape>
                <v:shape id="Arrow: Circular 5" o:spid="_x0000_s1029" style="position:absolute;left:4641;top:1359;width:11905;height:10478;rotation:3016321fd;visibility:visible;mso-wrap-style:square;v-text-anchor:middle" coordsize="1190486,1047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" path="m65654,512276c72332,283987,272187,94768,534355,68521v247497,-24778,481502,103019,562136,307000l1156119,375522r-96602,148353l894182,375522r56567,c872615,249306,704524,178621,534118,200322,343769,224563,201731,357048,196595,515144l65654,512276xe" fillcolor="#4472c4 [3204]" strokecolor="#09101d [484]" strokeweight="1pt">
                  <v:stroke joinstyle="miter"/>
                  <v:path arrowok="t" o:connecttype="custom" o:connectlocs="65654,512276;534355,68521;1096491,375521;1156119,375522;1059517,523875;894182,375522;950749,375522;534118,200322;196595,515144;65654,512276" o:connectangles="0,0,0,0,0,0,0,0,0,0"/>
                </v:shape>
              </v:group>
            </w:pict>
          </mc:Fallback>
        </mc:AlternateContent>
      </w:r>
    </w:p>
    <w:p w14:paraId="5D19DE22" w14:textId="7651794E" w:rsidR="007104C6" w:rsidRDefault="007104C6" w:rsidP="007104C6">
      <w:pPr>
        <w:pStyle w:val="Listtoplevel"/>
        <w:spacing w:before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late 1970s</w:t>
      </w:r>
      <w:r>
        <w:rPr>
          <w:shd w:val="clear" w:color="auto" w:fill="FFFFFF"/>
          <w:lang w:eastAsia="en-GB"/>
        </w:rPr>
        <w:br/>
      </w:r>
      <w:r w:rsidRPr="007104C6">
        <w:rPr>
          <w:sz w:val="24"/>
          <w:szCs w:val="14"/>
          <w:shd w:val="clear" w:color="auto" w:fill="FFFFFF"/>
          <w:lang w:eastAsia="en-GB"/>
        </w:rPr>
        <w:br/>
      </w:r>
      <w:r>
        <w:rPr>
          <w:shd w:val="clear" w:color="auto" w:fill="FFFFFF"/>
          <w:lang w:eastAsia="en-GB"/>
        </w:rPr>
        <w:t>and</w:t>
      </w:r>
    </w:p>
    <w:p w14:paraId="33D3B04F" w14:textId="77777777" w:rsidR="007104C6" w:rsidRPr="007104C6" w:rsidRDefault="007104C6" w:rsidP="007104C6">
      <w:pPr>
        <w:pStyle w:val="Listtoplevel"/>
        <w:numPr>
          <w:ilvl w:val="0"/>
          <w:numId w:val="0"/>
        </w:numPr>
        <w:spacing w:before="0"/>
        <w:ind w:left="4253"/>
        <w:rPr>
          <w:sz w:val="24"/>
          <w:szCs w:val="14"/>
          <w:shd w:val="clear" w:color="auto" w:fill="FFFFFF"/>
          <w:lang w:eastAsia="en-GB"/>
        </w:rPr>
      </w:pPr>
    </w:p>
    <w:p w14:paraId="446BA71A" w14:textId="6671B904" w:rsidR="007104C6" w:rsidRDefault="007104C6" w:rsidP="007104C6">
      <w:pPr>
        <w:pStyle w:val="Listtoplevel"/>
        <w:spacing w:before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early 2000s.</w:t>
      </w:r>
    </w:p>
    <w:p w14:paraId="644A1E56" w14:textId="77777777" w:rsidR="007104C6" w:rsidRDefault="007104C6" w:rsidP="006D7163">
      <w:pPr>
        <w:rPr>
          <w:rFonts w:eastAsia="Times New Roman"/>
          <w:shd w:val="clear" w:color="auto" w:fill="FFFFFF"/>
          <w:lang w:eastAsia="en-GB"/>
        </w:rPr>
      </w:pPr>
    </w:p>
    <w:p w14:paraId="6E311C34" w14:textId="0AAB2F81" w:rsidR="00101365" w:rsidRDefault="00450C94" w:rsidP="006D7163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37472" behindDoc="0" locked="0" layoutInCell="1" allowOverlap="1" wp14:anchorId="1BB3FC63" wp14:editId="1398A6CC">
            <wp:simplePos x="0" y="0"/>
            <wp:positionH relativeFrom="margin">
              <wp:align>left</wp:align>
            </wp:positionH>
            <wp:positionV relativeFrom="paragraph">
              <wp:posOffset>234316</wp:posOffset>
            </wp:positionV>
            <wp:extent cx="1606968" cy="1085572"/>
            <wp:effectExtent l="0" t="0" r="0" b="635"/>
            <wp:wrapNone/>
            <wp:docPr id="1580457563" name="Picture 15804575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457563" name="Picture 15804575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968" cy="108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13D932" w14:textId="77777777" w:rsidR="00101365" w:rsidRDefault="0025084F" w:rsidP="00784C36">
      <w:pPr>
        <w:ind w:right="-33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37 </w:t>
      </w:r>
      <w:r w:rsidR="00101365">
        <w:rPr>
          <w:rFonts w:eastAsia="Times New Roman"/>
          <w:shd w:val="clear" w:color="auto" w:fill="FFFFFF"/>
          <w:lang w:eastAsia="en-GB"/>
        </w:rPr>
        <w:t xml:space="preserve">Brothers worked in Christchurch </w:t>
      </w:r>
      <w:r w:rsidR="00450C94">
        <w:rPr>
          <w:rFonts w:eastAsia="Times New Roman"/>
          <w:shd w:val="clear" w:color="auto" w:fill="FFFFFF"/>
          <w:lang w:eastAsia="en-GB"/>
        </w:rPr>
        <w:t xml:space="preserve">during </w:t>
      </w:r>
      <w:r w:rsidR="00101365">
        <w:rPr>
          <w:rFonts w:eastAsia="Times New Roman"/>
          <w:shd w:val="clear" w:color="auto" w:fill="FFFFFF"/>
          <w:lang w:eastAsia="en-GB"/>
        </w:rPr>
        <w:t>the time the Order was running Marylands School.</w:t>
      </w:r>
    </w:p>
    <w:p w14:paraId="2D8038FE" w14:textId="77777777" w:rsidR="00101365" w:rsidRDefault="00450C94" w:rsidP="006D7163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38496" behindDoc="0" locked="0" layoutInCell="1" allowOverlap="1" wp14:anchorId="3191CD8D" wp14:editId="4187568A">
            <wp:simplePos x="0" y="0"/>
            <wp:positionH relativeFrom="margin">
              <wp:posOffset>361950</wp:posOffset>
            </wp:positionH>
            <wp:positionV relativeFrom="paragraph">
              <wp:posOffset>277495</wp:posOffset>
            </wp:positionV>
            <wp:extent cx="704850" cy="1669823"/>
            <wp:effectExtent l="0" t="0" r="0" b="6985"/>
            <wp:wrapNone/>
            <wp:docPr id="1884654485" name="Picture 18846544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654485" name="Picture 18846544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66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73C6B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3575AE09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21 of those Brothers had someone say they had been abused by them.</w:t>
      </w:r>
    </w:p>
    <w:p w14:paraId="7EA26EF3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38875EC2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3C4B0355" w14:textId="77777777" w:rsidR="00101365" w:rsidRDefault="00450C94" w:rsidP="006D7163">
      <w:pPr>
        <w:rPr>
          <w:rFonts w:eastAsia="Times New Roman"/>
          <w:shd w:val="clear" w:color="auto" w:fill="FFFFFF"/>
          <w:lang w:eastAsia="en-GB"/>
        </w:rPr>
      </w:pPr>
      <w:r w:rsidRPr="000E3F2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15264" behindDoc="0" locked="0" layoutInCell="1" allowOverlap="1" wp14:anchorId="000FCE71" wp14:editId="15204F8E">
            <wp:simplePos x="0" y="0"/>
            <wp:positionH relativeFrom="margin">
              <wp:posOffset>163195</wp:posOffset>
            </wp:positionH>
            <wp:positionV relativeFrom="paragraph">
              <wp:posOffset>406400</wp:posOffset>
            </wp:positionV>
            <wp:extent cx="1343025" cy="1343025"/>
            <wp:effectExtent l="0" t="0" r="9525" b="9525"/>
            <wp:wrapNone/>
            <wp:docPr id="606806225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806225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rFonts w:eastAsia="Times New Roman"/>
          <w:shd w:val="clear" w:color="auto" w:fill="FFFFFF"/>
          <w:lang w:eastAsia="en-GB"/>
        </w:rPr>
        <w:t>The police tried to look into what happened 2 times.</w:t>
      </w:r>
    </w:p>
    <w:p w14:paraId="24CB98F7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24C25867" w14:textId="77777777" w:rsidR="007104C6" w:rsidRDefault="007104C6" w:rsidP="006D7163">
      <w:pPr>
        <w:rPr>
          <w:rFonts w:eastAsia="Times New Roman"/>
          <w:shd w:val="clear" w:color="auto" w:fill="FFFFFF"/>
          <w:lang w:eastAsia="en-GB"/>
        </w:rPr>
      </w:pPr>
    </w:p>
    <w:p w14:paraId="5F7BB039" w14:textId="10BDF648" w:rsidR="007104C6" w:rsidRDefault="00101365" w:rsidP="007104C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Both times </w:t>
      </w:r>
      <w:r w:rsidR="0025084F">
        <w:rPr>
          <w:rFonts w:eastAsia="Times New Roman"/>
          <w:shd w:val="clear" w:color="auto" w:fill="FFFFFF"/>
          <w:lang w:eastAsia="en-GB"/>
        </w:rPr>
        <w:t>t</w:t>
      </w:r>
      <w:r>
        <w:rPr>
          <w:rFonts w:eastAsia="Times New Roman"/>
          <w:shd w:val="clear" w:color="auto" w:fill="FFFFFF"/>
          <w:lang w:eastAsia="en-GB"/>
        </w:rPr>
        <w:t>he Brothers / Order</w:t>
      </w:r>
      <w:r w:rsidR="000E3F20">
        <w:rPr>
          <w:rFonts w:eastAsia="Times New Roman"/>
          <w:shd w:val="clear" w:color="auto" w:fill="FFFFFF"/>
          <w:lang w:eastAsia="en-GB"/>
        </w:rPr>
        <w:t xml:space="preserve"> were not helpful to the police</w:t>
      </w:r>
      <w:r>
        <w:rPr>
          <w:rFonts w:eastAsia="Times New Roman"/>
          <w:shd w:val="clear" w:color="auto" w:fill="FFFFFF"/>
          <w:lang w:eastAsia="en-GB"/>
        </w:rPr>
        <w:t>.</w:t>
      </w:r>
      <w:r w:rsidR="007104C6">
        <w:rPr>
          <w:rFonts w:eastAsia="Times New Roman"/>
          <w:shd w:val="clear" w:color="auto" w:fill="FFFFFF"/>
          <w:lang w:eastAsia="en-GB"/>
        </w:rPr>
        <w:br w:type="page"/>
      </w:r>
    </w:p>
    <w:p w14:paraId="6AF49806" w14:textId="090E9ADF" w:rsidR="00101365" w:rsidRDefault="000E3F20" w:rsidP="000E3F20">
      <w:pPr>
        <w:rPr>
          <w:rFonts w:eastAsia="Times New Roman"/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1917312" behindDoc="0" locked="0" layoutInCell="1" allowOverlap="1" wp14:anchorId="463B9006" wp14:editId="3E2B1062">
            <wp:simplePos x="0" y="0"/>
            <wp:positionH relativeFrom="margin">
              <wp:posOffset>-161925</wp:posOffset>
            </wp:positionH>
            <wp:positionV relativeFrom="paragraph">
              <wp:posOffset>-57150</wp:posOffset>
            </wp:positionV>
            <wp:extent cx="1762125" cy="1762125"/>
            <wp:effectExtent l="0" t="0" r="9525" b="9525"/>
            <wp:wrapNone/>
            <wp:docPr id="1894607599" name="Picture 18946075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607599" name="Picture 18946075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rFonts w:eastAsia="Times New Roman"/>
          <w:shd w:val="clear" w:color="auto" w:fill="FFFFFF"/>
          <w:lang w:eastAsia="en-GB"/>
        </w:rPr>
        <w:t xml:space="preserve">The Order spent lots of money to stop Brothers being sent back to </w:t>
      </w:r>
      <w:r w:rsidR="007104C6">
        <w:rPr>
          <w:rFonts w:eastAsia="Times New Roman"/>
          <w:shd w:val="clear" w:color="auto" w:fill="FFFFFF"/>
          <w:lang w:eastAsia="en-GB"/>
        </w:rPr>
        <w:t xml:space="preserve">Aotearoa </w:t>
      </w:r>
      <w:r w:rsidR="00101365">
        <w:rPr>
          <w:rFonts w:eastAsia="Times New Roman"/>
          <w:shd w:val="clear" w:color="auto" w:fill="FFFFFF"/>
          <w:lang w:eastAsia="en-GB"/>
        </w:rPr>
        <w:t xml:space="preserve">New Zealand from Australia so they </w:t>
      </w:r>
      <w:r>
        <w:rPr>
          <w:rFonts w:eastAsia="Times New Roman"/>
          <w:shd w:val="clear" w:color="auto" w:fill="FFFFFF"/>
          <w:lang w:eastAsia="en-GB"/>
        </w:rPr>
        <w:t>could be sent to court.</w:t>
      </w:r>
    </w:p>
    <w:p w14:paraId="447920C8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75EB6335" w14:textId="77777777" w:rsidR="006D7163" w:rsidRDefault="00053783" w:rsidP="006D7163">
      <w:pPr>
        <w:rPr>
          <w:rFonts w:eastAsia="Times New Roman"/>
          <w:shd w:val="clear" w:color="auto" w:fill="FFFFFF"/>
          <w:lang w:eastAsia="en-GB"/>
        </w:rPr>
      </w:pPr>
      <w:r w:rsidRPr="0005378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53856" behindDoc="0" locked="0" layoutInCell="1" allowOverlap="1" wp14:anchorId="088C16E3" wp14:editId="09668C8F">
            <wp:simplePos x="0" y="0"/>
            <wp:positionH relativeFrom="margin">
              <wp:align>left</wp:align>
            </wp:positionH>
            <wp:positionV relativeFrom="paragraph">
              <wp:posOffset>283210</wp:posOffset>
            </wp:positionV>
            <wp:extent cx="1515061" cy="1533525"/>
            <wp:effectExtent l="0" t="0" r="0" b="0"/>
            <wp:wrapNone/>
            <wp:docPr id="1391671052" name="Picture 13916710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671052" name="Picture 13916710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061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49DE30" w14:textId="77777777" w:rsidR="006D7163" w:rsidRDefault="006D7163" w:rsidP="006D716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police / courts did not support </w:t>
      </w:r>
      <w:r w:rsidR="00101365">
        <w:rPr>
          <w:rFonts w:eastAsia="Times New Roman"/>
          <w:shd w:val="clear" w:color="auto" w:fill="FFFFFF"/>
          <w:lang w:eastAsia="en-GB"/>
        </w:rPr>
        <w:t>survivors.</w:t>
      </w:r>
    </w:p>
    <w:p w14:paraId="46DDD40B" w14:textId="77777777" w:rsidR="000E3F20" w:rsidRDefault="000E3F20" w:rsidP="006D7163">
      <w:pPr>
        <w:rPr>
          <w:rFonts w:eastAsia="Times New Roman"/>
          <w:shd w:val="clear" w:color="auto" w:fill="FFFFFF"/>
          <w:lang w:eastAsia="en-GB"/>
        </w:rPr>
      </w:pPr>
    </w:p>
    <w:p w14:paraId="471C8675" w14:textId="77777777" w:rsidR="00A33C38" w:rsidRDefault="00A33C38" w:rsidP="006D7163">
      <w:pPr>
        <w:rPr>
          <w:rFonts w:eastAsia="Times New Roman"/>
          <w:shd w:val="clear" w:color="auto" w:fill="FFFFFF"/>
          <w:lang w:eastAsia="en-GB"/>
        </w:rPr>
      </w:pPr>
    </w:p>
    <w:p w14:paraId="2C5F15E4" w14:textId="77777777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Police did not:</w:t>
      </w:r>
    </w:p>
    <w:p w14:paraId="56D78812" w14:textId="0017D4D8" w:rsidR="00101365" w:rsidRDefault="00450C94" w:rsidP="00101365">
      <w:pPr>
        <w:pStyle w:val="Listtoplevel"/>
        <w:rPr>
          <w:shd w:val="clear" w:color="auto" w:fill="FFFFFF"/>
          <w:lang w:eastAsia="en-GB"/>
        </w:rPr>
      </w:pPr>
      <w:r w:rsidRPr="000E3F20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937792" behindDoc="0" locked="0" layoutInCell="1" allowOverlap="1" wp14:anchorId="77972452" wp14:editId="2C45B612">
            <wp:simplePos x="0" y="0"/>
            <wp:positionH relativeFrom="margin">
              <wp:align>left</wp:align>
            </wp:positionH>
            <wp:positionV relativeFrom="paragraph">
              <wp:posOffset>221615</wp:posOffset>
            </wp:positionV>
            <wp:extent cx="1438275" cy="1438275"/>
            <wp:effectExtent l="0" t="0" r="9525" b="9525"/>
            <wp:wrapNone/>
            <wp:docPr id="450157225" name="Picture 4501572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57225" name="Picture 4501572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keep information about survivors</w:t>
      </w:r>
      <w:r w:rsidR="007104C6">
        <w:rPr>
          <w:shd w:val="clear" w:color="auto" w:fill="FFFFFF"/>
          <w:lang w:eastAsia="en-GB"/>
        </w:rPr>
        <w:t xml:space="preserve"> who were disabled</w:t>
      </w:r>
      <w:r w:rsidR="00101365">
        <w:rPr>
          <w:shd w:val="clear" w:color="auto" w:fill="FFFFFF"/>
          <w:lang w:eastAsia="en-GB"/>
        </w:rPr>
        <w:t xml:space="preserve"> </w:t>
      </w:r>
    </w:p>
    <w:p w14:paraId="258BF5E1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ask for support to communicate with disabled survivors</w:t>
      </w:r>
    </w:p>
    <w:p w14:paraId="05647C54" w14:textId="77777777" w:rsidR="00101365" w:rsidRDefault="00A33C38" w:rsidP="00101365">
      <w:pPr>
        <w:pStyle w:val="Listtoplevel"/>
        <w:rPr>
          <w:shd w:val="clear" w:color="auto" w:fill="FFFFFF"/>
          <w:lang w:eastAsia="en-GB"/>
        </w:rPr>
      </w:pPr>
      <w:r>
        <w:rPr>
          <w:lang w:eastAsia="en-NZ"/>
        </w:rPr>
        <w:drawing>
          <wp:anchor distT="0" distB="0" distL="114300" distR="114300" simplePos="0" relativeHeight="251935744" behindDoc="0" locked="0" layoutInCell="1" allowOverlap="1" wp14:anchorId="0C12EF94" wp14:editId="100BB5AF">
            <wp:simplePos x="0" y="0"/>
            <wp:positionH relativeFrom="margin">
              <wp:posOffset>0</wp:posOffset>
            </wp:positionH>
            <wp:positionV relativeFrom="paragraph">
              <wp:posOffset>54610</wp:posOffset>
            </wp:positionV>
            <wp:extent cx="1821180" cy="1391285"/>
            <wp:effectExtent l="0" t="0" r="7620" b="0"/>
            <wp:wrapThrough wrapText="bothSides">
              <wp:wrapPolygon edited="0">
                <wp:start x="0" y="0"/>
                <wp:lineTo x="0" y="21294"/>
                <wp:lineTo x="21464" y="21294"/>
                <wp:lineTo x="21464" y="0"/>
                <wp:lineTo x="0" y="0"/>
              </wp:wrapPolygon>
            </wp:wrapThrough>
            <wp:docPr id="694638512" name="Picture 6946385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638512" name="Picture 6946385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 xml:space="preserve">do things in a way that was a fit for the </w:t>
      </w:r>
      <w:r w:rsidR="00101365" w:rsidRPr="00A33C38">
        <w:rPr>
          <w:b/>
          <w:bCs/>
          <w:shd w:val="clear" w:color="auto" w:fill="FFFFFF"/>
          <w:lang w:eastAsia="en-GB"/>
        </w:rPr>
        <w:t>culture</w:t>
      </w:r>
      <w:r w:rsidR="00101365">
        <w:rPr>
          <w:shd w:val="clear" w:color="auto" w:fill="FFFFFF"/>
          <w:lang w:eastAsia="en-GB"/>
        </w:rPr>
        <w:t xml:space="preserve"> of Māori and Pacific people.</w:t>
      </w:r>
    </w:p>
    <w:p w14:paraId="7B024FD8" w14:textId="77777777" w:rsidR="00A33C38" w:rsidRDefault="00A33C38">
      <w:pPr>
        <w:spacing w:line="240" w:lineRule="auto"/>
        <w:ind w:left="0"/>
        <w:rPr>
          <w:rFonts w:cs="Arial"/>
          <w:b/>
          <w:szCs w:val="32"/>
        </w:rPr>
      </w:pPr>
      <w:r>
        <w:rPr>
          <w:rFonts w:cs="Arial"/>
          <w:b/>
          <w:szCs w:val="32"/>
        </w:rPr>
        <w:br w:type="page"/>
      </w:r>
    </w:p>
    <w:p w14:paraId="22BE0D8D" w14:textId="75A8A9E9" w:rsidR="00A33C38" w:rsidRDefault="00281696" w:rsidP="00A33C38">
      <w:pPr>
        <w:rPr>
          <w:rFonts w:cs="Arial"/>
          <w:szCs w:val="32"/>
        </w:rPr>
      </w:pPr>
      <w:r w:rsidRPr="00F77571">
        <w:rPr>
          <w:rFonts w:cs="Arial"/>
          <w:noProof/>
          <w:color w:val="000000" w:themeColor="text1"/>
          <w:szCs w:val="32"/>
          <w:lang w:eastAsia="en-NZ"/>
        </w:rPr>
        <w:drawing>
          <wp:anchor distT="0" distB="0" distL="114300" distR="114300" simplePos="0" relativeHeight="251928576" behindDoc="1" locked="0" layoutInCell="1" allowOverlap="1" wp14:anchorId="4A035493" wp14:editId="140B4967">
            <wp:simplePos x="0" y="0"/>
            <wp:positionH relativeFrom="column">
              <wp:posOffset>-257175</wp:posOffset>
            </wp:positionH>
            <wp:positionV relativeFrom="paragraph">
              <wp:posOffset>-76200</wp:posOffset>
            </wp:positionV>
            <wp:extent cx="1706880" cy="1266825"/>
            <wp:effectExtent l="0" t="0" r="7620" b="9525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C38" w:rsidRPr="003B402B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6C72696E" wp14:editId="628B4EB9">
                <wp:simplePos x="0" y="0"/>
                <wp:positionH relativeFrom="margin">
                  <wp:align>right</wp:align>
                </wp:positionH>
                <wp:positionV relativeFrom="paragraph">
                  <wp:posOffset>-23751</wp:posOffset>
                </wp:positionV>
                <wp:extent cx="3611880" cy="6828312"/>
                <wp:effectExtent l="0" t="0" r="7620" b="0"/>
                <wp:wrapNone/>
                <wp:docPr id="63245446" name="Rectangle 63245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6828312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E6153" id="Rectangle 63245446" o:spid="_x0000_s1026" style="position:absolute;margin-left:233.2pt;margin-top:-1.85pt;width:284.4pt;height:537.65pt;z-index:-251382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" fillcolor="#c0f4b2" stroked="f" strokeweight="1pt">
                <w10:wrap anchorx="margin"/>
              </v:rect>
            </w:pict>
          </mc:Fallback>
        </mc:AlternateContent>
      </w:r>
      <w:r w:rsidR="00A33C38" w:rsidRPr="00343BBE">
        <w:rPr>
          <w:rFonts w:cs="Arial"/>
          <w:b/>
          <w:szCs w:val="32"/>
        </w:rPr>
        <w:t>Culture</w:t>
      </w:r>
      <w:r w:rsidR="00A33C38" w:rsidRPr="00343BBE">
        <w:rPr>
          <w:rFonts w:cs="Arial"/>
          <w:szCs w:val="32"/>
        </w:rPr>
        <w:t xml:space="preserve"> is a way of</w:t>
      </w:r>
      <w:r w:rsidR="00A33C38">
        <w:rPr>
          <w:rFonts w:cs="Arial"/>
          <w:szCs w:val="32"/>
        </w:rPr>
        <w:t>:</w:t>
      </w:r>
    </w:p>
    <w:p w14:paraId="701AAC44" w14:textId="77777777" w:rsidR="00A33C38" w:rsidRPr="00343BBE" w:rsidRDefault="00A33C38" w:rsidP="00A33C38">
      <w:pPr>
        <w:pStyle w:val="Listtoplevel"/>
      </w:pPr>
      <w:r>
        <w:t>t</w:t>
      </w:r>
      <w:r w:rsidRPr="00343BBE">
        <w:t xml:space="preserve">hinking </w:t>
      </w:r>
      <w:r>
        <w:t>that a group shares</w:t>
      </w:r>
    </w:p>
    <w:p w14:paraId="4A4FA8EF" w14:textId="77777777" w:rsidR="00A33C38" w:rsidRPr="00343BBE" w:rsidRDefault="00A33C38" w:rsidP="00A33C38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929600" behindDoc="0" locked="0" layoutInCell="1" allowOverlap="1" wp14:anchorId="5FD4A3B2" wp14:editId="77550770">
            <wp:simplePos x="0" y="0"/>
            <wp:positionH relativeFrom="column">
              <wp:posOffset>-209550</wp:posOffset>
            </wp:positionH>
            <wp:positionV relativeFrom="paragraph">
              <wp:posOffset>533400</wp:posOffset>
            </wp:positionV>
            <wp:extent cx="1707515" cy="1304925"/>
            <wp:effectExtent l="0" t="0" r="6985" b="9525"/>
            <wp:wrapThrough wrapText="bothSides">
              <wp:wrapPolygon edited="0">
                <wp:start x="0" y="0"/>
                <wp:lineTo x="0" y="21442"/>
                <wp:lineTo x="21447" y="21442"/>
                <wp:lineTo x="21447" y="0"/>
                <wp:lineTo x="0" y="0"/>
              </wp:wrapPolygon>
            </wp:wrapThrough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BBE">
        <w:t>doing things as a group.</w:t>
      </w:r>
    </w:p>
    <w:p w14:paraId="6D10B8F4" w14:textId="77777777" w:rsidR="00A33C38" w:rsidRPr="00343BBE" w:rsidRDefault="00A33C38" w:rsidP="00A33C38">
      <w:pPr>
        <w:rPr>
          <w:rFonts w:cs="Arial"/>
          <w:szCs w:val="32"/>
        </w:rPr>
      </w:pPr>
    </w:p>
    <w:p w14:paraId="35946A91" w14:textId="77777777" w:rsidR="00A33C38" w:rsidRDefault="00A33C38" w:rsidP="00A33C38">
      <w:pPr>
        <w:rPr>
          <w:rFonts w:cs="Arial"/>
          <w:szCs w:val="32"/>
        </w:rPr>
      </w:pPr>
    </w:p>
    <w:p w14:paraId="19C91552" w14:textId="77777777" w:rsidR="00A33C38" w:rsidRPr="00343BBE" w:rsidRDefault="00A33C38" w:rsidP="00A33C38">
      <w:pPr>
        <w:rPr>
          <w:rFonts w:cs="Arial"/>
          <w:szCs w:val="32"/>
        </w:rPr>
      </w:pPr>
      <w:r w:rsidRPr="00343BBE">
        <w:rPr>
          <w:rFonts w:cs="Arial"/>
          <w:szCs w:val="32"/>
        </w:rPr>
        <w:t>There are many different cultures in</w:t>
      </w:r>
    </w:p>
    <w:p w14:paraId="524399B2" w14:textId="77777777" w:rsidR="00A33C38" w:rsidRPr="00343BBE" w:rsidRDefault="00A33C38" w:rsidP="00A33C38">
      <w:pPr>
        <w:rPr>
          <w:rFonts w:cs="Arial"/>
          <w:szCs w:val="32"/>
        </w:rPr>
      </w:pPr>
      <w:r>
        <w:rPr>
          <w:rFonts w:cs="Arial"/>
          <w:szCs w:val="32"/>
        </w:rPr>
        <w:t xml:space="preserve">Aotearoa </w:t>
      </w:r>
      <w:r w:rsidRPr="00343BBE">
        <w:rPr>
          <w:rFonts w:cs="Arial"/>
          <w:szCs w:val="32"/>
        </w:rPr>
        <w:t>New Zealand.</w:t>
      </w:r>
    </w:p>
    <w:p w14:paraId="066C1045" w14:textId="77777777" w:rsidR="00A33C38" w:rsidRPr="00343BBE" w:rsidRDefault="00A33C38" w:rsidP="00A33C38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930624" behindDoc="0" locked="0" layoutInCell="1" allowOverlap="1" wp14:anchorId="31932288" wp14:editId="60B76971">
            <wp:simplePos x="0" y="0"/>
            <wp:positionH relativeFrom="column">
              <wp:posOffset>-38100</wp:posOffset>
            </wp:positionH>
            <wp:positionV relativeFrom="paragraph">
              <wp:posOffset>167005</wp:posOffset>
            </wp:positionV>
            <wp:extent cx="1383030" cy="1600200"/>
            <wp:effectExtent l="0" t="0" r="7620" b="0"/>
            <wp:wrapThrough wrapText="bothSides">
              <wp:wrapPolygon edited="0">
                <wp:start x="0" y="0"/>
                <wp:lineTo x="0" y="21343"/>
                <wp:lineTo x="21421" y="21343"/>
                <wp:lineTo x="21421" y="0"/>
                <wp:lineTo x="0" y="0"/>
              </wp:wrapPolygon>
            </wp:wrapThrough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3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8C8EE" w14:textId="77777777" w:rsidR="00A33C38" w:rsidRDefault="00A33C38" w:rsidP="00A33C38">
      <w:pPr>
        <w:rPr>
          <w:rFonts w:cs="Arial"/>
          <w:szCs w:val="32"/>
        </w:rPr>
      </w:pPr>
    </w:p>
    <w:p w14:paraId="1E015690" w14:textId="77777777" w:rsidR="00A33C38" w:rsidRDefault="00A33C38" w:rsidP="00A33C38">
      <w:pPr>
        <w:rPr>
          <w:rFonts w:cs="Arial"/>
          <w:szCs w:val="32"/>
        </w:rPr>
      </w:pPr>
      <w:r>
        <w:rPr>
          <w:rFonts w:cs="Arial"/>
          <w:szCs w:val="32"/>
        </w:rPr>
        <w:t>Some examples of the different cultures are:</w:t>
      </w:r>
      <w:r w:rsidRPr="00343BBE">
        <w:rPr>
          <w:rFonts w:cs="Arial"/>
          <w:szCs w:val="32"/>
        </w:rPr>
        <w:t xml:space="preserve"> </w:t>
      </w:r>
    </w:p>
    <w:p w14:paraId="34628EC8" w14:textId="77777777" w:rsidR="00A33C38" w:rsidRDefault="00A33C38" w:rsidP="00A33C38">
      <w:pPr>
        <w:rPr>
          <w:rFonts w:cs="Arial"/>
          <w:szCs w:val="32"/>
        </w:rPr>
      </w:pPr>
    </w:p>
    <w:p w14:paraId="440C5889" w14:textId="77777777" w:rsidR="00A33C38" w:rsidRPr="00343BBE" w:rsidRDefault="00450C94" w:rsidP="00A33C38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931648" behindDoc="0" locked="0" layoutInCell="1" allowOverlap="1" wp14:anchorId="4D4B7D6C" wp14:editId="5E46E476">
            <wp:simplePos x="0" y="0"/>
            <wp:positionH relativeFrom="column">
              <wp:posOffset>-161925</wp:posOffset>
            </wp:positionH>
            <wp:positionV relativeFrom="paragraph">
              <wp:posOffset>462280</wp:posOffset>
            </wp:positionV>
            <wp:extent cx="1590675" cy="1590675"/>
            <wp:effectExtent l="0" t="0" r="9525" b="0"/>
            <wp:wrapThrough wrapText="bothSides">
              <wp:wrapPolygon edited="0">
                <wp:start x="3622" y="776"/>
                <wp:lineTo x="1035" y="5432"/>
                <wp:lineTo x="0" y="7760"/>
                <wp:lineTo x="0" y="16556"/>
                <wp:lineTo x="1035" y="17849"/>
                <wp:lineTo x="10606" y="21212"/>
                <wp:lineTo x="12417" y="21212"/>
                <wp:lineTo x="12675" y="20695"/>
                <wp:lineTo x="18108" y="17849"/>
                <wp:lineTo x="20436" y="17849"/>
                <wp:lineTo x="21212" y="16556"/>
                <wp:lineTo x="21471" y="9571"/>
                <wp:lineTo x="21471" y="2328"/>
                <wp:lineTo x="18108" y="1552"/>
                <wp:lineTo x="5950" y="776"/>
                <wp:lineTo x="3622" y="776"/>
              </wp:wrapPolygon>
            </wp:wrapThrough>
            <wp:docPr id="1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C38" w:rsidRPr="00343BBE">
        <w:t xml:space="preserve">Māori culture </w:t>
      </w:r>
    </w:p>
    <w:p w14:paraId="28AD5D5B" w14:textId="77777777" w:rsidR="00A33C38" w:rsidRPr="00343BBE" w:rsidRDefault="00A33C38" w:rsidP="000D634D">
      <w:pPr>
        <w:pStyle w:val="Listtoplevel"/>
      </w:pPr>
      <w:r w:rsidRPr="00343BBE">
        <w:t>Pacific culture</w:t>
      </w:r>
    </w:p>
    <w:p w14:paraId="1DE340E1" w14:textId="77777777" w:rsidR="00A33C38" w:rsidRPr="00343BBE" w:rsidRDefault="00A33C38" w:rsidP="00A33C38">
      <w:pPr>
        <w:pStyle w:val="Listtoplevel"/>
      </w:pPr>
      <w:r w:rsidRPr="00343BBE">
        <w:t>Deaf culture.</w:t>
      </w:r>
    </w:p>
    <w:p w14:paraId="323CC2E4" w14:textId="4B8A3B1A" w:rsidR="00101365" w:rsidRDefault="00281696" w:rsidP="006D7163">
      <w:pPr>
        <w:rPr>
          <w:rFonts w:eastAsia="Times New Roman"/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1939840" behindDoc="0" locked="0" layoutInCell="1" allowOverlap="1" wp14:anchorId="753D7504" wp14:editId="272C019E">
            <wp:simplePos x="0" y="0"/>
            <wp:positionH relativeFrom="margin">
              <wp:posOffset>9525</wp:posOffset>
            </wp:positionH>
            <wp:positionV relativeFrom="paragraph">
              <wp:posOffset>274955</wp:posOffset>
            </wp:positionV>
            <wp:extent cx="1371600" cy="1371600"/>
            <wp:effectExtent l="0" t="0" r="0" b="0"/>
            <wp:wrapNone/>
            <wp:docPr id="523817845" name="Picture 5238178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817845" name="Picture 5238178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D85C9" w14:textId="067EDA52" w:rsidR="00101365" w:rsidRDefault="00101365" w:rsidP="006D7163">
      <w:pPr>
        <w:rPr>
          <w:rFonts w:eastAsia="Times New Roman"/>
          <w:shd w:val="clear" w:color="auto" w:fill="FFFFFF"/>
          <w:lang w:eastAsia="en-GB"/>
        </w:rPr>
      </w:pPr>
    </w:p>
    <w:p w14:paraId="01D24B83" w14:textId="0C65C1A6" w:rsidR="00A33C38" w:rsidRDefault="00A33C38" w:rsidP="00A33C38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N</w:t>
      </w:r>
      <w:r w:rsidR="007104C6">
        <w:rPr>
          <w:rFonts w:eastAsia="Times New Roman"/>
          <w:shd w:val="clear" w:color="auto" w:fill="FFFFFF"/>
          <w:lang w:eastAsia="en-GB"/>
        </w:rPr>
        <w:t xml:space="preserve">ew </w:t>
      </w:r>
      <w:r>
        <w:rPr>
          <w:rFonts w:eastAsia="Times New Roman"/>
          <w:shd w:val="clear" w:color="auto" w:fill="FFFFFF"/>
          <w:lang w:eastAsia="en-GB"/>
        </w:rPr>
        <w:t>Z</w:t>
      </w:r>
      <w:r w:rsidR="007104C6">
        <w:rPr>
          <w:rFonts w:eastAsia="Times New Roman"/>
          <w:shd w:val="clear" w:color="auto" w:fill="FFFFFF"/>
          <w:lang w:eastAsia="en-GB"/>
        </w:rPr>
        <w:t>ealand</w:t>
      </w:r>
      <w:r>
        <w:rPr>
          <w:rFonts w:eastAsia="Times New Roman"/>
          <w:shd w:val="clear" w:color="auto" w:fill="FFFFFF"/>
          <w:lang w:eastAsia="en-GB"/>
        </w:rPr>
        <w:t xml:space="preserve"> Police agreed it can be hard for disabled survivors to be treated fairly in court.</w:t>
      </w:r>
    </w:p>
    <w:p w14:paraId="7BA78BBF" w14:textId="77777777" w:rsidR="006D7163" w:rsidRDefault="006D7163" w:rsidP="006D7163">
      <w:pPr>
        <w:rPr>
          <w:rFonts w:eastAsia="Times New Roman"/>
          <w:shd w:val="clear" w:color="auto" w:fill="FFFFFF"/>
          <w:lang w:eastAsia="en-GB"/>
        </w:rPr>
      </w:pPr>
    </w:p>
    <w:p w14:paraId="65A91034" w14:textId="77777777" w:rsidR="006D7163" w:rsidRDefault="00450C94" w:rsidP="006D7163">
      <w:pPr>
        <w:rPr>
          <w:rFonts w:eastAsia="Times New Roman"/>
          <w:shd w:val="clear" w:color="auto" w:fill="FFFFFF"/>
          <w:lang w:eastAsia="en-GB"/>
        </w:rPr>
      </w:pPr>
      <w:r w:rsidRPr="00A33C38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40544" behindDoc="0" locked="0" layoutInCell="1" allowOverlap="1" wp14:anchorId="2A26BF86" wp14:editId="5C684500">
            <wp:simplePos x="0" y="0"/>
            <wp:positionH relativeFrom="margin">
              <wp:posOffset>-190500</wp:posOffset>
            </wp:positionH>
            <wp:positionV relativeFrom="paragraph">
              <wp:posOffset>171451</wp:posOffset>
            </wp:positionV>
            <wp:extent cx="1905000" cy="1218432"/>
            <wp:effectExtent l="0" t="0" r="0" b="1270"/>
            <wp:wrapNone/>
            <wp:docPr id="1417973690" name="Picture 1417973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73690" name="Picture 14179736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63" cy="122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shd w:val="clear" w:color="auto" w:fill="FFFFFF"/>
          <w:lang w:eastAsia="en-GB"/>
        </w:rPr>
        <w:t>The Commission</w:t>
      </w:r>
      <w:r>
        <w:rPr>
          <w:rFonts w:eastAsia="Times New Roman"/>
          <w:shd w:val="clear" w:color="auto" w:fill="FFFFFF"/>
          <w:lang w:eastAsia="en-GB"/>
        </w:rPr>
        <w:t xml:space="preserve"> </w:t>
      </w:r>
      <w:r w:rsidR="006D7163">
        <w:rPr>
          <w:rFonts w:eastAsia="Times New Roman"/>
          <w:shd w:val="clear" w:color="auto" w:fill="FFFFFF"/>
          <w:lang w:eastAsia="en-GB"/>
        </w:rPr>
        <w:t>w</w:t>
      </w:r>
      <w:r>
        <w:rPr>
          <w:rFonts w:eastAsia="Times New Roman"/>
          <w:shd w:val="clear" w:color="auto" w:fill="FFFFFF"/>
          <w:lang w:eastAsia="en-GB"/>
        </w:rPr>
        <w:t>as</w:t>
      </w:r>
      <w:r w:rsidR="006D7163">
        <w:rPr>
          <w:rFonts w:eastAsia="Times New Roman"/>
          <w:shd w:val="clear" w:color="auto" w:fill="FFFFFF"/>
          <w:lang w:eastAsia="en-GB"/>
        </w:rPr>
        <w:t xml:space="preserve"> told by survivors and their whānau</w:t>
      </w:r>
      <w:r>
        <w:rPr>
          <w:rFonts w:eastAsia="Times New Roman"/>
          <w:shd w:val="clear" w:color="auto" w:fill="FFFFFF"/>
          <w:lang w:eastAsia="en-GB"/>
        </w:rPr>
        <w:t xml:space="preserve"> / families</w:t>
      </w:r>
      <w:r w:rsidR="006D7163">
        <w:rPr>
          <w:rFonts w:eastAsia="Times New Roman"/>
          <w:shd w:val="clear" w:color="auto" w:fill="FFFFFF"/>
          <w:lang w:eastAsia="en-GB"/>
        </w:rPr>
        <w:t xml:space="preserve"> that the </w:t>
      </w:r>
      <w:r w:rsidR="006D7163" w:rsidRPr="00A33C38">
        <w:rPr>
          <w:rFonts w:eastAsia="Times New Roman"/>
          <w:b/>
          <w:bCs/>
          <w:shd w:val="clear" w:color="auto" w:fill="FFFFFF"/>
          <w:lang w:eastAsia="en-GB"/>
        </w:rPr>
        <w:t>criminal justice process</w:t>
      </w:r>
      <w:r w:rsidR="006D7163">
        <w:rPr>
          <w:rFonts w:eastAsia="Times New Roman"/>
          <w:shd w:val="clear" w:color="auto" w:fill="FFFFFF"/>
          <w:lang w:eastAsia="en-GB"/>
        </w:rPr>
        <w:t>:</w:t>
      </w:r>
    </w:p>
    <w:p w14:paraId="21DF885D" w14:textId="77777777" w:rsidR="006D7163" w:rsidRDefault="00450C94" w:rsidP="006D7163">
      <w:pPr>
        <w:pStyle w:val="Listtoplevel"/>
        <w:rPr>
          <w:shd w:val="clear" w:color="auto" w:fill="FFFFFF"/>
          <w:lang w:eastAsia="en-GB"/>
        </w:rPr>
      </w:pPr>
      <w:r w:rsidRPr="00A33C38">
        <w:rPr>
          <w:shd w:val="clear" w:color="auto" w:fill="FFFFFF"/>
          <w:lang w:eastAsia="en-GB"/>
        </w:rPr>
        <w:drawing>
          <wp:anchor distT="0" distB="0" distL="114300" distR="114300" simplePos="0" relativeHeight="251947008" behindDoc="0" locked="0" layoutInCell="1" allowOverlap="1" wp14:anchorId="0A7EB3A9" wp14:editId="2CB2A4C8">
            <wp:simplePos x="0" y="0"/>
            <wp:positionH relativeFrom="margin">
              <wp:posOffset>-47625</wp:posOffset>
            </wp:positionH>
            <wp:positionV relativeFrom="paragraph">
              <wp:posOffset>891540</wp:posOffset>
            </wp:positionV>
            <wp:extent cx="1666875" cy="1666875"/>
            <wp:effectExtent l="0" t="0" r="0" b="9525"/>
            <wp:wrapNone/>
            <wp:docPr id="76504886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04886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rPr>
          <w:shd w:val="clear" w:color="auto" w:fill="FFFFFF"/>
          <w:lang w:eastAsia="en-GB"/>
        </w:rPr>
        <w:t>did not care about how survivors were affected by disability</w:t>
      </w:r>
    </w:p>
    <w:p w14:paraId="177F19BA" w14:textId="77777777" w:rsidR="006D7163" w:rsidRDefault="006D7163" w:rsidP="00A33C38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did not allow them to have the support they needed when talking in court</w:t>
      </w:r>
    </w:p>
    <w:p w14:paraId="020AA20E" w14:textId="77777777" w:rsidR="006D7163" w:rsidRDefault="003A7A62" w:rsidP="003A7A62">
      <w:pPr>
        <w:pStyle w:val="Listtoplevel"/>
        <w:rPr>
          <w:shd w:val="clear" w:color="auto" w:fill="FFFFFF"/>
          <w:lang w:eastAsia="en-GB"/>
        </w:rPr>
      </w:pPr>
      <w:r w:rsidRPr="003A7A62">
        <w:rPr>
          <w:shd w:val="clear" w:color="auto" w:fill="FFFFFF"/>
          <w:lang w:eastAsia="en-GB"/>
        </w:rPr>
        <w:drawing>
          <wp:anchor distT="0" distB="0" distL="114300" distR="114300" simplePos="0" relativeHeight="252141568" behindDoc="0" locked="0" layoutInCell="1" allowOverlap="1" wp14:anchorId="72220E91" wp14:editId="174E2A1F">
            <wp:simplePos x="0" y="0"/>
            <wp:positionH relativeFrom="margin">
              <wp:align>left</wp:align>
            </wp:positionH>
            <wp:positionV relativeFrom="paragraph">
              <wp:posOffset>597535</wp:posOffset>
            </wp:positionV>
            <wp:extent cx="1609725" cy="1609725"/>
            <wp:effectExtent l="0" t="0" r="0" b="9525"/>
            <wp:wrapThrough wrapText="bothSides">
              <wp:wrapPolygon edited="0">
                <wp:start x="14570" y="0"/>
                <wp:lineTo x="10736" y="4346"/>
                <wp:lineTo x="2301" y="8691"/>
                <wp:lineTo x="1022" y="16871"/>
                <wp:lineTo x="1022" y="17382"/>
                <wp:lineTo x="2812" y="21472"/>
                <wp:lineTo x="18149" y="21472"/>
                <wp:lineTo x="18149" y="20961"/>
                <wp:lineTo x="19683" y="16871"/>
                <wp:lineTo x="20194" y="8691"/>
                <wp:lineTo x="18149" y="3834"/>
                <wp:lineTo x="17638" y="1022"/>
                <wp:lineTo x="16360" y="0"/>
                <wp:lineTo x="14570" y="0"/>
              </wp:wrapPolygon>
            </wp:wrapThrough>
            <wp:docPr id="2371902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902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163">
        <w:rPr>
          <w:shd w:val="clear" w:color="auto" w:fill="FFFFFF"/>
          <w:lang w:eastAsia="en-GB"/>
        </w:rPr>
        <w:t>did not care about their disability when they were being asked questions in court</w:t>
      </w:r>
    </w:p>
    <w:p w14:paraId="6CF7B060" w14:textId="77777777" w:rsidR="006D7163" w:rsidRDefault="006D7163" w:rsidP="006D7163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ignored what they had to say.</w:t>
      </w:r>
    </w:p>
    <w:p w14:paraId="7536430B" w14:textId="77777777" w:rsidR="006D7163" w:rsidRDefault="003A7A62" w:rsidP="006D7163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A33C38"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51F0F41B" wp14:editId="12CE573E">
                <wp:simplePos x="0" y="0"/>
                <wp:positionH relativeFrom="margin">
                  <wp:posOffset>2216785</wp:posOffset>
                </wp:positionH>
                <wp:positionV relativeFrom="paragraph">
                  <wp:posOffset>591185</wp:posOffset>
                </wp:positionV>
                <wp:extent cx="3611880" cy="2042556"/>
                <wp:effectExtent l="0" t="0" r="7620" b="0"/>
                <wp:wrapNone/>
                <wp:docPr id="1401107622" name="Rectangle 1401107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042556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D6D1F" id="Rectangle 1401107622" o:spid="_x0000_s1026" style="position:absolute;margin-left:174.55pt;margin-top:46.55pt;width:284.4pt;height:160.85pt;z-index:-25137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" fillcolor="#c0f4b2" stroked="f" strokeweight="1pt">
                <w10:wrap anchorx="margin"/>
              </v:rect>
            </w:pict>
          </mc:Fallback>
        </mc:AlternateContent>
      </w:r>
    </w:p>
    <w:p w14:paraId="3DB6EA9E" w14:textId="77777777" w:rsidR="00613A18" w:rsidRDefault="00A33C38" w:rsidP="00A33C38">
      <w:pPr>
        <w:rPr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1943936" behindDoc="0" locked="0" layoutInCell="1" allowOverlap="1" wp14:anchorId="3BF5F04F" wp14:editId="0D4B1F85">
            <wp:simplePos x="0" y="0"/>
            <wp:positionH relativeFrom="margin">
              <wp:align>left</wp:align>
            </wp:positionH>
            <wp:positionV relativeFrom="paragraph">
              <wp:posOffset>64877</wp:posOffset>
            </wp:positionV>
            <wp:extent cx="1662545" cy="1662545"/>
            <wp:effectExtent l="0" t="0" r="0" b="0"/>
            <wp:wrapNone/>
            <wp:docPr id="552253700" name="Picture 5522537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253700" name="Picture 5522537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633" cy="166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3A18" w:rsidRPr="00A33C38">
        <w:rPr>
          <w:lang w:eastAsia="en-GB"/>
        </w:rPr>
        <w:t xml:space="preserve">The </w:t>
      </w:r>
      <w:r w:rsidR="00613A18" w:rsidRPr="00A33C38">
        <w:rPr>
          <w:b/>
          <w:bCs/>
          <w:lang w:eastAsia="en-GB"/>
        </w:rPr>
        <w:t xml:space="preserve">criminal </w:t>
      </w:r>
      <w:r w:rsidRPr="00A33C38">
        <w:rPr>
          <w:b/>
          <w:bCs/>
          <w:lang w:eastAsia="en-GB"/>
        </w:rPr>
        <w:t>justice</w:t>
      </w:r>
      <w:r w:rsidR="00613A18" w:rsidRPr="00A33C38">
        <w:rPr>
          <w:b/>
          <w:bCs/>
          <w:lang w:eastAsia="en-GB"/>
        </w:rPr>
        <w:t xml:space="preserve"> process</w:t>
      </w:r>
      <w:r w:rsidRPr="00A33C38">
        <w:rPr>
          <w:lang w:eastAsia="en-GB"/>
        </w:rPr>
        <w:t xml:space="preserve"> </w:t>
      </w:r>
      <w:r w:rsidR="00F76F55" w:rsidRPr="00A33C38">
        <w:rPr>
          <w:lang w:eastAsia="en-GB"/>
        </w:rPr>
        <w:t>means things</w:t>
      </w:r>
      <w:r w:rsidRPr="00A33C38">
        <w:rPr>
          <w:lang w:eastAsia="en-GB"/>
        </w:rPr>
        <w:t xml:space="preserve"> to do with:</w:t>
      </w:r>
    </w:p>
    <w:p w14:paraId="2D537F59" w14:textId="77777777" w:rsidR="00A33C38" w:rsidRPr="00A33C38" w:rsidRDefault="00A33C38" w:rsidP="00A33C38">
      <w:pPr>
        <w:pStyle w:val="Listtoplevel"/>
      </w:pPr>
      <w:r>
        <w:t>p</w:t>
      </w:r>
      <w:r w:rsidRPr="00A33C38">
        <w:t>olice</w:t>
      </w:r>
    </w:p>
    <w:p w14:paraId="77494BE6" w14:textId="77777777" w:rsidR="00A33C38" w:rsidRPr="00A33C38" w:rsidRDefault="00A33C38" w:rsidP="00A33C38">
      <w:pPr>
        <w:pStyle w:val="Listtoplevel"/>
      </w:pPr>
      <w:r>
        <w:t>c</w:t>
      </w:r>
      <w:r w:rsidRPr="00A33C38">
        <w:t>ourts.</w:t>
      </w:r>
    </w:p>
    <w:p w14:paraId="51F1BD33" w14:textId="77777777" w:rsidR="00613A18" w:rsidRDefault="00613A18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41F4371A" w14:textId="67B52537" w:rsidR="006D7163" w:rsidRDefault="007104C6" w:rsidP="00613A18">
      <w:pPr>
        <w:rPr>
          <w:shd w:val="clear" w:color="auto" w:fill="FFFFFF"/>
          <w:lang w:eastAsia="en-GB"/>
        </w:rPr>
      </w:pPr>
      <w:r w:rsidRPr="007344D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4480" behindDoc="0" locked="0" layoutInCell="1" allowOverlap="1" wp14:anchorId="52C24878" wp14:editId="37A342EC">
            <wp:simplePos x="0" y="0"/>
            <wp:positionH relativeFrom="margin">
              <wp:posOffset>133350</wp:posOffset>
            </wp:positionH>
            <wp:positionV relativeFrom="paragraph">
              <wp:posOffset>-361315</wp:posOffset>
            </wp:positionV>
            <wp:extent cx="1266825" cy="1568450"/>
            <wp:effectExtent l="0" t="0" r="9525" b="0"/>
            <wp:wrapNone/>
            <wp:docPr id="512457117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57117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rPr>
          <w:shd w:val="clear" w:color="auto" w:fill="FFFFFF"/>
          <w:lang w:eastAsia="en-GB"/>
        </w:rPr>
        <w:t>The Bishop of Christchurch:</w:t>
      </w:r>
    </w:p>
    <w:p w14:paraId="50F2B7A9" w14:textId="29922C2B" w:rsidR="006D7163" w:rsidRDefault="006D7163" w:rsidP="007344D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supported the Order in N</w:t>
      </w:r>
      <w:r w:rsidR="003A7A62">
        <w:rPr>
          <w:shd w:val="clear" w:color="auto" w:fill="FFFFFF"/>
          <w:lang w:eastAsia="en-GB"/>
        </w:rPr>
        <w:t xml:space="preserve">ew </w:t>
      </w:r>
      <w:r>
        <w:rPr>
          <w:shd w:val="clear" w:color="auto" w:fill="FFFFFF"/>
          <w:lang w:eastAsia="en-GB"/>
        </w:rPr>
        <w:t>Z</w:t>
      </w:r>
      <w:r w:rsidR="003A7A62">
        <w:rPr>
          <w:shd w:val="clear" w:color="auto" w:fill="FFFFFF"/>
          <w:lang w:eastAsia="en-GB"/>
        </w:rPr>
        <w:t>ealand</w:t>
      </w:r>
    </w:p>
    <w:p w14:paraId="0A7CB8B9" w14:textId="0DB6DC4D" w:rsidR="00BD34B6" w:rsidRDefault="007104C6" w:rsidP="006D7163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2212224" behindDoc="0" locked="0" layoutInCell="1" allowOverlap="1" wp14:anchorId="15A73AD4" wp14:editId="3D7E76E0">
            <wp:simplePos x="0" y="0"/>
            <wp:positionH relativeFrom="margin">
              <wp:posOffset>-115570</wp:posOffset>
            </wp:positionH>
            <wp:positionV relativeFrom="paragraph">
              <wp:posOffset>125730</wp:posOffset>
            </wp:positionV>
            <wp:extent cx="1790700" cy="1778000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163">
        <w:rPr>
          <w:shd w:val="clear" w:color="auto" w:fill="FFFFFF"/>
          <w:lang w:eastAsia="en-GB"/>
        </w:rPr>
        <w:t>did not carefully look at what the Order did at Marylands School and Hebron Trust.</w:t>
      </w:r>
      <w:r w:rsidR="00BD34B6">
        <w:rPr>
          <w:shd w:val="clear" w:color="auto" w:fill="FFFFFF"/>
          <w:lang w:eastAsia="en-GB"/>
        </w:rPr>
        <w:t xml:space="preserve"> </w:t>
      </w:r>
    </w:p>
    <w:p w14:paraId="6DC73B04" w14:textId="77777777" w:rsidR="00101365" w:rsidRDefault="003A7A62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F76F55">
        <w:rPr>
          <w:shd w:val="clear" w:color="auto" w:fill="FFFFFF"/>
          <w:lang w:eastAsia="en-GB"/>
        </w:rPr>
        <w:drawing>
          <wp:anchor distT="0" distB="0" distL="114300" distR="114300" simplePos="0" relativeHeight="251953152" behindDoc="0" locked="0" layoutInCell="1" allowOverlap="1" wp14:anchorId="2BB270B6" wp14:editId="6A4D95F3">
            <wp:simplePos x="0" y="0"/>
            <wp:positionH relativeFrom="margin">
              <wp:posOffset>-353060</wp:posOffset>
            </wp:positionH>
            <wp:positionV relativeFrom="paragraph">
              <wp:posOffset>593090</wp:posOffset>
            </wp:positionV>
            <wp:extent cx="2181225" cy="2181225"/>
            <wp:effectExtent l="0" t="0" r="9525" b="0"/>
            <wp:wrapNone/>
            <wp:docPr id="43219172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9172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6F55">
        <w:rPr>
          <w:shd w:val="clear" w:color="auto" w:fill="FFFFFF"/>
          <w:lang w:eastAsia="en-GB"/>
        </w:rPr>
        <w:t xml:space="preserve"> </w:t>
      </w:r>
    </w:p>
    <w:p w14:paraId="0F2FEFEF" w14:textId="77777777" w:rsidR="00101365" w:rsidRDefault="00101365" w:rsidP="007344D5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When people found out about the abuse in 2002 the Bishop:</w:t>
      </w:r>
    </w:p>
    <w:p w14:paraId="3D145175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did not take any </w:t>
      </w:r>
      <w:r w:rsidRPr="00F76F55">
        <w:rPr>
          <w:b/>
          <w:bCs/>
          <w:shd w:val="clear" w:color="auto" w:fill="FFFFFF"/>
          <w:lang w:eastAsia="en-GB"/>
        </w:rPr>
        <w:t>responsibility</w:t>
      </w:r>
    </w:p>
    <w:p w14:paraId="4F85C0BB" w14:textId="77777777" w:rsidR="00101365" w:rsidRDefault="003A7A62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drawing>
          <wp:anchor distT="0" distB="0" distL="114300" distR="114300" simplePos="0" relativeHeight="252142592" behindDoc="0" locked="0" layoutInCell="1" allowOverlap="1" wp14:anchorId="07E9C10A" wp14:editId="2AA3D5CB">
            <wp:simplePos x="0" y="0"/>
            <wp:positionH relativeFrom="margin">
              <wp:posOffset>-123825</wp:posOffset>
            </wp:positionH>
            <wp:positionV relativeFrom="paragraph">
              <wp:posOffset>702310</wp:posOffset>
            </wp:positionV>
            <wp:extent cx="1920875" cy="1543050"/>
            <wp:effectExtent l="0" t="0" r="3175" b="0"/>
            <wp:wrapThrough wrapText="bothSides">
              <wp:wrapPolygon edited="0">
                <wp:start x="0" y="0"/>
                <wp:lineTo x="0" y="21333"/>
                <wp:lineTo x="21421" y="21333"/>
                <wp:lineTo x="21421" y="0"/>
                <wp:lineTo x="0" y="0"/>
              </wp:wrapPolygon>
            </wp:wrapThrough>
            <wp:docPr id="1265220042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20042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said</w:t>
      </w:r>
      <w:r w:rsidRPr="003A7A62">
        <w:t xml:space="preserve"> </w:t>
      </w:r>
      <w:r w:rsidR="00101365">
        <w:rPr>
          <w:shd w:val="clear" w:color="auto" w:fill="FFFFFF"/>
          <w:lang w:eastAsia="en-GB"/>
        </w:rPr>
        <w:t xml:space="preserve">he was unhappy about the abuse being in the </w:t>
      </w:r>
      <w:r w:rsidR="00101365" w:rsidRPr="00A33C38">
        <w:rPr>
          <w:b/>
          <w:bCs/>
          <w:shd w:val="clear" w:color="auto" w:fill="FFFFFF"/>
          <w:lang w:eastAsia="en-GB"/>
        </w:rPr>
        <w:t>media</w:t>
      </w:r>
      <w:r w:rsidR="00F76F55">
        <w:rPr>
          <w:b/>
          <w:bCs/>
          <w:shd w:val="clear" w:color="auto" w:fill="FFFFFF"/>
          <w:lang w:eastAsia="en-GB"/>
        </w:rPr>
        <w:t xml:space="preserve"> </w:t>
      </w:r>
    </w:p>
    <w:p w14:paraId="593FADDC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wanted to make sure people did not think bad things about the church.</w:t>
      </w:r>
    </w:p>
    <w:p w14:paraId="6660B630" w14:textId="77777777" w:rsidR="007104C6" w:rsidRDefault="007104C6">
      <w:pPr>
        <w:spacing w:line="240" w:lineRule="auto"/>
        <w:ind w:left="0"/>
        <w:rPr>
          <w:rFonts w:eastAsia="Times New Roman"/>
          <w:b/>
          <w:bCs/>
          <w:lang w:eastAsia="en-GB"/>
        </w:rPr>
      </w:pPr>
      <w:r>
        <w:rPr>
          <w:rFonts w:eastAsia="Times New Roman"/>
          <w:b/>
          <w:bCs/>
          <w:lang w:eastAsia="en-GB"/>
        </w:rPr>
        <w:br w:type="page"/>
      </w:r>
    </w:p>
    <w:p w14:paraId="5DB96547" w14:textId="4A3E2CDE" w:rsidR="007104C6" w:rsidRDefault="007104C6" w:rsidP="00101365">
      <w:pPr>
        <w:rPr>
          <w:rFonts w:eastAsia="Times New Roman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214272" behindDoc="1" locked="0" layoutInCell="1" allowOverlap="1" wp14:anchorId="4E4C28E0" wp14:editId="4AF16B07">
            <wp:simplePos x="0" y="0"/>
            <wp:positionH relativeFrom="margin">
              <wp:align>left</wp:align>
            </wp:positionH>
            <wp:positionV relativeFrom="paragraph">
              <wp:posOffset>-209550</wp:posOffset>
            </wp:positionV>
            <wp:extent cx="1533525" cy="1231265"/>
            <wp:effectExtent l="0" t="0" r="9525" b="6985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3C38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6B104AE4" wp14:editId="657A3780">
                <wp:simplePos x="0" y="0"/>
                <wp:positionH relativeFrom="margin">
                  <wp:posOffset>2095500</wp:posOffset>
                </wp:positionH>
                <wp:positionV relativeFrom="paragraph">
                  <wp:posOffset>-95885</wp:posOffset>
                </wp:positionV>
                <wp:extent cx="3611880" cy="2543175"/>
                <wp:effectExtent l="0" t="0" r="7620" b="9525"/>
                <wp:wrapNone/>
                <wp:docPr id="1391780527" name="Rectangle 1391780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54317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1F7832" id="Rectangle 1391780527" o:spid="_x0000_s1026" style="position:absolute;margin-left:165pt;margin-top:-7.55pt;width:284.4pt;height:200.25pt;z-index:-25136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" fillcolor="#c0f4b2" stroked="f" strokeweight="1pt">
                <w10:wrap anchorx="margin"/>
              </v:rect>
            </w:pict>
          </mc:Fallback>
        </mc:AlternateContent>
      </w:r>
      <w:r w:rsidR="00F76F55" w:rsidRPr="00F76F55">
        <w:rPr>
          <w:rFonts w:eastAsia="Times New Roman"/>
          <w:b/>
          <w:bCs/>
          <w:lang w:eastAsia="en-GB"/>
        </w:rPr>
        <w:t>Media</w:t>
      </w:r>
      <w:r w:rsidR="00F76F55" w:rsidRPr="00F76F55">
        <w:rPr>
          <w:rFonts w:eastAsia="Times New Roman"/>
          <w:lang w:eastAsia="en-GB"/>
        </w:rPr>
        <w:t xml:space="preserve"> means things like</w:t>
      </w:r>
      <w:r>
        <w:rPr>
          <w:rFonts w:eastAsia="Times New Roman"/>
          <w:lang w:eastAsia="en-GB"/>
        </w:rPr>
        <w:t>:</w:t>
      </w:r>
    </w:p>
    <w:p w14:paraId="76825AD4" w14:textId="77777777" w:rsidR="007104C6" w:rsidRPr="007104C6" w:rsidRDefault="007A30FD" w:rsidP="007104C6">
      <w:pPr>
        <w:pStyle w:val="ListParagraph"/>
        <w:numPr>
          <w:ilvl w:val="0"/>
          <w:numId w:val="20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7104C6">
        <w:rPr>
          <w:rFonts w:eastAsia="Times New Roman"/>
          <w:lang w:eastAsia="en-GB"/>
        </w:rPr>
        <w:t>radio</w:t>
      </w:r>
    </w:p>
    <w:p w14:paraId="6E230E0C" w14:textId="2B7B571E" w:rsidR="007104C6" w:rsidRPr="007104C6" w:rsidRDefault="007104C6" w:rsidP="007104C6">
      <w:pPr>
        <w:pStyle w:val="ListParagraph"/>
        <w:numPr>
          <w:ilvl w:val="0"/>
          <w:numId w:val="20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F76F55">
        <w:rPr>
          <w:rFonts w:eastAsia="Times New Roman"/>
          <w:b/>
          <w:bCs/>
          <w:noProof/>
          <w:shd w:val="clear" w:color="auto" w:fill="FFFFFF"/>
          <w:lang w:eastAsia="en-GB"/>
        </w:rPr>
        <w:drawing>
          <wp:anchor distT="0" distB="0" distL="114300" distR="114300" simplePos="0" relativeHeight="251948032" behindDoc="0" locked="0" layoutInCell="1" allowOverlap="1" wp14:anchorId="51F9A90D" wp14:editId="60021521">
            <wp:simplePos x="0" y="0"/>
            <wp:positionH relativeFrom="margin">
              <wp:posOffset>57150</wp:posOffset>
            </wp:positionH>
            <wp:positionV relativeFrom="paragraph">
              <wp:posOffset>161925</wp:posOffset>
            </wp:positionV>
            <wp:extent cx="1381125" cy="1381125"/>
            <wp:effectExtent l="0" t="0" r="9525" b="0"/>
            <wp:wrapNone/>
            <wp:docPr id="1826961877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961877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F55" w:rsidRPr="007104C6">
        <w:rPr>
          <w:rFonts w:eastAsia="Times New Roman"/>
          <w:lang w:eastAsia="en-GB"/>
        </w:rPr>
        <w:t>television</w:t>
      </w:r>
    </w:p>
    <w:p w14:paraId="2D7AF0AA" w14:textId="5B051C7F" w:rsidR="00F76F55" w:rsidRPr="007104C6" w:rsidRDefault="00F76F55" w:rsidP="007104C6">
      <w:pPr>
        <w:pStyle w:val="ListParagraph"/>
        <w:numPr>
          <w:ilvl w:val="0"/>
          <w:numId w:val="20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7104C6">
        <w:rPr>
          <w:rFonts w:eastAsia="Times New Roman"/>
          <w:lang w:eastAsia="en-GB"/>
        </w:rPr>
        <w:t>newspapers.</w:t>
      </w:r>
    </w:p>
    <w:p w14:paraId="606F72A9" w14:textId="1D01D490" w:rsidR="00F76F55" w:rsidRDefault="00F76F55" w:rsidP="007104C6">
      <w:pPr>
        <w:ind w:left="0"/>
        <w:rPr>
          <w:rFonts w:eastAsia="Times New Roman"/>
          <w:b/>
          <w:bCs/>
          <w:shd w:val="clear" w:color="auto" w:fill="FFFFFF"/>
          <w:lang w:eastAsia="en-GB"/>
        </w:rPr>
      </w:pPr>
    </w:p>
    <w:p w14:paraId="58CBD9AD" w14:textId="77777777" w:rsidR="007104C6" w:rsidRDefault="007104C6" w:rsidP="007104C6">
      <w:pPr>
        <w:ind w:left="0"/>
        <w:rPr>
          <w:rFonts w:eastAsia="Times New Roman"/>
          <w:b/>
          <w:bCs/>
          <w:shd w:val="clear" w:color="auto" w:fill="FFFFFF"/>
          <w:lang w:eastAsia="en-GB"/>
        </w:rPr>
      </w:pPr>
    </w:p>
    <w:p w14:paraId="2E8EB37C" w14:textId="04B0998B" w:rsidR="00F76F55" w:rsidRPr="00F76F55" w:rsidRDefault="007104C6" w:rsidP="00F76F55">
      <w:pPr>
        <w:rPr>
          <w:rFonts w:eastAsia="Times New Roman"/>
          <w:shd w:val="clear" w:color="auto" w:fill="FFFFFF"/>
          <w:lang w:eastAsia="en-GB"/>
        </w:rPr>
      </w:pPr>
      <w:r w:rsidRPr="00F76F55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1954176" behindDoc="0" locked="0" layoutInCell="1" allowOverlap="1" wp14:anchorId="23F8E614" wp14:editId="79D79F2A">
            <wp:simplePos x="0" y="0"/>
            <wp:positionH relativeFrom="margin">
              <wp:align>left</wp:align>
            </wp:positionH>
            <wp:positionV relativeFrom="paragraph">
              <wp:posOffset>363855</wp:posOffset>
            </wp:positionV>
            <wp:extent cx="1797685" cy="1958975"/>
            <wp:effectExtent l="0" t="0" r="0" b="3175"/>
            <wp:wrapNone/>
            <wp:docPr id="206955021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5021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A62" w:rsidRPr="00F76F55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1950080" behindDoc="1" locked="0" layoutInCell="1" allowOverlap="1" wp14:anchorId="4632D258" wp14:editId="05FF1110">
                <wp:simplePos x="0" y="0"/>
                <wp:positionH relativeFrom="margin">
                  <wp:posOffset>2112010</wp:posOffset>
                </wp:positionH>
                <wp:positionV relativeFrom="paragraph">
                  <wp:posOffset>-41275</wp:posOffset>
                </wp:positionV>
                <wp:extent cx="3611880" cy="2707005"/>
                <wp:effectExtent l="0" t="0" r="7620" b="0"/>
                <wp:wrapNone/>
                <wp:docPr id="1846758889" name="Rectangle 18467588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70700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551167" id="Rectangle 1846758889" o:spid="_x0000_s1026" style="position:absolute;margin-left:166.3pt;margin-top:-3.25pt;width:284.4pt;height:213.15pt;z-index:-25136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" fillcolor="#c0f4b2" stroked="f" strokeweight="1pt">
                <w10:wrap anchorx="margin"/>
              </v:rect>
            </w:pict>
          </mc:Fallback>
        </mc:AlternateContent>
      </w:r>
      <w:r w:rsidR="00F76F55" w:rsidRPr="00F76F55">
        <w:rPr>
          <w:rFonts w:eastAsia="Times New Roman"/>
          <w:b/>
          <w:bCs/>
          <w:lang w:eastAsia="en-GB"/>
        </w:rPr>
        <w:t xml:space="preserve">Taking responsibility </w:t>
      </w:r>
      <w:r w:rsidR="00F76F55" w:rsidRPr="00F76F55">
        <w:rPr>
          <w:rFonts w:eastAsia="Times New Roman"/>
          <w:lang w:eastAsia="en-GB"/>
        </w:rPr>
        <w:t>means you say you:</w:t>
      </w:r>
    </w:p>
    <w:p w14:paraId="338859B7" w14:textId="77777777" w:rsidR="00F76F55" w:rsidRPr="00F76F55" w:rsidRDefault="00F76F55" w:rsidP="00F76F55">
      <w:pPr>
        <w:pStyle w:val="Listtoplevel"/>
        <w:rPr>
          <w:shd w:val="clear" w:color="auto" w:fill="FFFFFF"/>
          <w:lang w:eastAsia="en-GB"/>
        </w:rPr>
      </w:pPr>
      <w:r w:rsidRPr="00F76F55">
        <w:rPr>
          <w:lang w:eastAsia="en-GB"/>
        </w:rPr>
        <w:t>should have done things differently</w:t>
      </w:r>
    </w:p>
    <w:p w14:paraId="10E687C4" w14:textId="77777777" w:rsidR="00F76F55" w:rsidRPr="00F76F55" w:rsidRDefault="00F76F55" w:rsidP="00F76F55">
      <w:pPr>
        <w:pStyle w:val="Listtoplevel"/>
        <w:rPr>
          <w:shd w:val="clear" w:color="auto" w:fill="FFFFFF"/>
          <w:lang w:eastAsia="en-GB"/>
        </w:rPr>
      </w:pPr>
      <w:r w:rsidRPr="00F76F55">
        <w:rPr>
          <w:lang w:eastAsia="en-GB"/>
        </w:rPr>
        <w:t>have a part to play in making things better.</w:t>
      </w:r>
    </w:p>
    <w:p w14:paraId="69F414CB" w14:textId="77777777" w:rsidR="007344D5" w:rsidRDefault="007344D5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53CE8F47" w14:textId="77777777" w:rsidR="00101365" w:rsidRDefault="00101365" w:rsidP="007344D5">
      <w:pPr>
        <w:pStyle w:val="Heading2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Brother McGrath</w:t>
      </w:r>
    </w:p>
    <w:p w14:paraId="365B8756" w14:textId="6C322070" w:rsidR="007344D5" w:rsidRDefault="007104C6" w:rsidP="00101365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218368" behindDoc="0" locked="0" layoutInCell="1" allowOverlap="1" wp14:anchorId="5A134885" wp14:editId="21ACB63A">
            <wp:simplePos x="0" y="0"/>
            <wp:positionH relativeFrom="margin">
              <wp:posOffset>200025</wp:posOffset>
            </wp:positionH>
            <wp:positionV relativeFrom="paragraph">
              <wp:posOffset>123190</wp:posOffset>
            </wp:positionV>
            <wp:extent cx="857885" cy="1743075"/>
            <wp:effectExtent l="0" t="0" r="0" b="9525"/>
            <wp:wrapThrough wrapText="bothSides">
              <wp:wrapPolygon edited="0">
                <wp:start x="0" y="0"/>
                <wp:lineTo x="0" y="21482"/>
                <wp:lineTo x="21104" y="21482"/>
                <wp:lineTo x="21104" y="0"/>
                <wp:lineTo x="0" y="0"/>
              </wp:wrapPolygon>
            </wp:wrapThrough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88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3C156" w14:textId="77777777" w:rsidR="007344D5" w:rsidRDefault="007344D5" w:rsidP="00101365">
      <w:pPr>
        <w:rPr>
          <w:rFonts w:eastAsia="Times New Roman"/>
          <w:shd w:val="clear" w:color="auto" w:fill="FFFFFF"/>
          <w:lang w:eastAsia="en-GB"/>
        </w:rPr>
      </w:pPr>
    </w:p>
    <w:p w14:paraId="3DFCEAF1" w14:textId="77777777" w:rsidR="00101365" w:rsidRDefault="007344D5" w:rsidP="00101365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courts said </w:t>
      </w:r>
      <w:r w:rsidR="00101365">
        <w:rPr>
          <w:rFonts w:eastAsia="Times New Roman"/>
          <w:shd w:val="clear" w:color="auto" w:fill="FFFFFF"/>
          <w:lang w:eastAsia="en-GB"/>
        </w:rPr>
        <w:t xml:space="preserve">Brother McGrath </w:t>
      </w:r>
      <w:r>
        <w:rPr>
          <w:rFonts w:eastAsia="Times New Roman"/>
          <w:shd w:val="clear" w:color="auto" w:fill="FFFFFF"/>
          <w:lang w:eastAsia="en-GB"/>
        </w:rPr>
        <w:t xml:space="preserve">had </w:t>
      </w:r>
      <w:r w:rsidR="00F76F55">
        <w:rPr>
          <w:rFonts w:eastAsia="Times New Roman"/>
          <w:shd w:val="clear" w:color="auto" w:fill="FFFFFF"/>
          <w:lang w:eastAsia="en-GB"/>
        </w:rPr>
        <w:t>sexually abused children</w:t>
      </w:r>
      <w:r w:rsidR="00101365">
        <w:rPr>
          <w:rFonts w:eastAsia="Times New Roman"/>
          <w:shd w:val="clear" w:color="auto" w:fill="FFFFFF"/>
          <w:lang w:eastAsia="en-GB"/>
        </w:rPr>
        <w:t>.</w:t>
      </w:r>
    </w:p>
    <w:p w14:paraId="2ACDEC34" w14:textId="77777777" w:rsidR="00101365" w:rsidRDefault="00101365" w:rsidP="00101365">
      <w:pPr>
        <w:rPr>
          <w:rFonts w:eastAsia="Times New Roman"/>
          <w:shd w:val="clear" w:color="auto" w:fill="FFFFFF"/>
          <w:lang w:eastAsia="en-GB"/>
        </w:rPr>
      </w:pPr>
    </w:p>
    <w:p w14:paraId="38EB59C3" w14:textId="77777777" w:rsidR="00101365" w:rsidRDefault="00101365" w:rsidP="00101365">
      <w:pPr>
        <w:rPr>
          <w:rFonts w:eastAsia="Times New Roman"/>
          <w:shd w:val="clear" w:color="auto" w:fill="FFFFFF"/>
          <w:lang w:eastAsia="en-GB"/>
        </w:rPr>
      </w:pPr>
    </w:p>
    <w:p w14:paraId="37DF63A2" w14:textId="77777777" w:rsidR="00101365" w:rsidRDefault="00514B09" w:rsidP="00101365">
      <w:pPr>
        <w:rPr>
          <w:rFonts w:eastAsia="Times New Roman"/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2181504" behindDoc="0" locked="0" layoutInCell="1" allowOverlap="1" wp14:anchorId="1673A66E" wp14:editId="41D19E25">
            <wp:simplePos x="0" y="0"/>
            <wp:positionH relativeFrom="margin">
              <wp:posOffset>-77470</wp:posOffset>
            </wp:positionH>
            <wp:positionV relativeFrom="paragraph">
              <wp:posOffset>261620</wp:posOffset>
            </wp:positionV>
            <wp:extent cx="1762125" cy="1762125"/>
            <wp:effectExtent l="0" t="0" r="9525" b="9525"/>
            <wp:wrapNone/>
            <wp:docPr id="1403344983" name="Picture 14033449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44983" name="Picture 14033449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4D5">
        <w:rPr>
          <w:rFonts w:eastAsia="Times New Roman"/>
          <w:shd w:val="clear" w:color="auto" w:fill="FFFFFF"/>
          <w:lang w:eastAsia="en-GB"/>
        </w:rPr>
        <w:t>This was said by the courts</w:t>
      </w:r>
      <w:r w:rsidR="00101365">
        <w:rPr>
          <w:rFonts w:eastAsia="Times New Roman"/>
          <w:shd w:val="clear" w:color="auto" w:fill="FFFFFF"/>
          <w:lang w:eastAsia="en-GB"/>
        </w:rPr>
        <w:t>:</w:t>
      </w:r>
    </w:p>
    <w:p w14:paraId="0FFE16DF" w14:textId="77777777" w:rsidR="00101365" w:rsidRPr="007104C6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in 1993 in </w:t>
      </w:r>
      <w:r w:rsidR="00A45491" w:rsidRPr="007104C6">
        <w:rPr>
          <w:shd w:val="clear" w:color="auto" w:fill="FFFFFF"/>
          <w:lang w:eastAsia="en-GB"/>
        </w:rPr>
        <w:t xml:space="preserve">Aotearoa </w:t>
      </w:r>
      <w:r w:rsidR="007344D5" w:rsidRPr="007104C6">
        <w:rPr>
          <w:shd w:val="clear" w:color="auto" w:fill="FFFFFF"/>
          <w:lang w:eastAsia="en-GB"/>
        </w:rPr>
        <w:t>New Zealand</w:t>
      </w:r>
    </w:p>
    <w:p w14:paraId="21C01466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 w:rsidRPr="007104C6">
        <w:rPr>
          <w:shd w:val="clear" w:color="auto" w:fill="FFFFFF"/>
          <w:lang w:eastAsia="en-GB"/>
        </w:rPr>
        <w:t xml:space="preserve">in 2006 in </w:t>
      </w:r>
      <w:r w:rsidR="00A45491" w:rsidRPr="007104C6">
        <w:rPr>
          <w:shd w:val="clear" w:color="auto" w:fill="FFFFFF"/>
          <w:lang w:eastAsia="en-GB"/>
        </w:rPr>
        <w:t xml:space="preserve">Aotearoa </w:t>
      </w:r>
      <w:r>
        <w:rPr>
          <w:shd w:val="clear" w:color="auto" w:fill="FFFFFF"/>
          <w:lang w:eastAsia="en-GB"/>
        </w:rPr>
        <w:t>New Zealand</w:t>
      </w:r>
    </w:p>
    <w:p w14:paraId="60DB470C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in 3 court cases in </w:t>
      </w:r>
      <w:r w:rsidR="007344D5">
        <w:rPr>
          <w:shd w:val="clear" w:color="auto" w:fill="FFFFFF"/>
          <w:lang w:eastAsia="en-GB"/>
        </w:rPr>
        <w:t>Australia</w:t>
      </w:r>
      <w:r>
        <w:rPr>
          <w:shd w:val="clear" w:color="auto" w:fill="FFFFFF"/>
          <w:lang w:eastAsia="en-GB"/>
        </w:rPr>
        <w:t>.</w:t>
      </w:r>
    </w:p>
    <w:p w14:paraId="574187D3" w14:textId="77777777" w:rsidR="00E72791" w:rsidRDefault="00514B09" w:rsidP="00E72791">
      <w:pPr>
        <w:pStyle w:val="Listtoplevel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C36CB2">
        <w:drawing>
          <wp:anchor distT="0" distB="0" distL="114300" distR="114300" simplePos="0" relativeHeight="251957248" behindDoc="0" locked="0" layoutInCell="1" allowOverlap="1" wp14:anchorId="2704383D" wp14:editId="2A275416">
            <wp:simplePos x="0" y="0"/>
            <wp:positionH relativeFrom="margin">
              <wp:align>left</wp:align>
            </wp:positionH>
            <wp:positionV relativeFrom="paragraph">
              <wp:posOffset>178435</wp:posOffset>
            </wp:positionV>
            <wp:extent cx="1543050" cy="1543050"/>
            <wp:effectExtent l="0" t="0" r="0" b="0"/>
            <wp:wrapNone/>
            <wp:docPr id="71060119" name="Picture 71060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60119" name="Picture 71060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49C26" w14:textId="77777777" w:rsidR="00514B09" w:rsidRDefault="00E72791" w:rsidP="00514B09">
      <w:pPr>
        <w:pStyle w:val="Listtoplevel"/>
        <w:numPr>
          <w:ilvl w:val="0"/>
          <w:numId w:val="0"/>
        </w:numPr>
        <w:spacing w:before="0"/>
        <w:ind w:left="3686"/>
        <w:rPr>
          <w:rStyle w:val="contentpasted0"/>
          <w:rFonts w:eastAsia="Times New Roman"/>
          <w:color w:val="242424"/>
          <w:shd w:val="clear" w:color="auto" w:fill="FFFFFF"/>
        </w:rPr>
      </w:pPr>
      <w:r>
        <w:rPr>
          <w:rStyle w:val="contentpasted0"/>
          <w:rFonts w:eastAsia="Times New Roman"/>
          <w:color w:val="242424"/>
          <w:shd w:val="clear" w:color="auto" w:fill="FFFFFF"/>
        </w:rPr>
        <w:t xml:space="preserve">Brother McGrath was found gulity of </w:t>
      </w:r>
      <w:r w:rsidR="00514B09">
        <w:rPr>
          <w:rStyle w:val="contentpasted0"/>
          <w:rFonts w:eastAsia="Times New Roman"/>
          <w:color w:val="242424"/>
          <w:shd w:val="clear" w:color="auto" w:fill="FFFFFF"/>
        </w:rPr>
        <w:t xml:space="preserve">breaking the law more than </w:t>
      </w:r>
    </w:p>
    <w:p w14:paraId="33E6FFE6" w14:textId="77777777" w:rsidR="00101365" w:rsidRDefault="00514B09" w:rsidP="00514B09">
      <w:pPr>
        <w:pStyle w:val="Listtoplevel"/>
        <w:numPr>
          <w:ilvl w:val="0"/>
          <w:numId w:val="0"/>
        </w:numPr>
        <w:spacing w:before="0"/>
        <w:ind w:left="3686"/>
        <w:rPr>
          <w:rStyle w:val="contentpasted0"/>
          <w:rFonts w:eastAsia="Times New Roman"/>
          <w:color w:val="242424"/>
          <w:shd w:val="clear" w:color="auto" w:fill="FFFFFF"/>
        </w:rPr>
      </w:pPr>
      <w:r>
        <w:rPr>
          <w:rStyle w:val="contentpasted0"/>
          <w:rFonts w:eastAsia="Times New Roman"/>
          <w:color w:val="242424"/>
          <w:shd w:val="clear" w:color="auto" w:fill="FFFFFF"/>
        </w:rPr>
        <w:t>1 hundred times.</w:t>
      </w:r>
    </w:p>
    <w:p w14:paraId="3FF3E6D5" w14:textId="77777777" w:rsidR="00E72791" w:rsidRDefault="00514B09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F76F55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955200" behindDoc="0" locked="0" layoutInCell="1" allowOverlap="1" wp14:anchorId="3BF6203A" wp14:editId="7337438C">
            <wp:simplePos x="0" y="0"/>
            <wp:positionH relativeFrom="margin">
              <wp:align>left</wp:align>
            </wp:positionH>
            <wp:positionV relativeFrom="paragraph">
              <wp:posOffset>396402</wp:posOffset>
            </wp:positionV>
            <wp:extent cx="1495957" cy="1614791"/>
            <wp:effectExtent l="0" t="0" r="0" b="5080"/>
            <wp:wrapNone/>
            <wp:docPr id="1412442256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442256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957" cy="161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B4FC6" w14:textId="77777777" w:rsidR="00101365" w:rsidRDefault="00F76F55" w:rsidP="00101365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Brother McGrath</w:t>
      </w:r>
      <w:r w:rsidR="00101365">
        <w:rPr>
          <w:rFonts w:eastAsia="Times New Roman"/>
          <w:shd w:val="clear" w:color="auto" w:fill="FFFFFF"/>
          <w:lang w:eastAsia="en-GB"/>
        </w:rPr>
        <w:t xml:space="preserve"> will likely spend the rest of his life in prison in Australia.</w:t>
      </w:r>
    </w:p>
    <w:p w14:paraId="006022F8" w14:textId="77777777" w:rsidR="00F76F55" w:rsidRDefault="00F76F55" w:rsidP="00E72791">
      <w:pPr>
        <w:rPr>
          <w:rFonts w:eastAsiaTheme="minorHAnsi"/>
          <w:noProof/>
          <w:szCs w:val="22"/>
          <w:shd w:val="clear" w:color="auto" w:fill="FFFFFF"/>
          <w:lang w:val="en-GB" w:eastAsia="en-GB"/>
        </w:rPr>
      </w:pPr>
      <w:r>
        <w:rPr>
          <w:shd w:val="clear" w:color="auto" w:fill="FFFFFF"/>
          <w:lang w:eastAsia="en-GB"/>
        </w:rPr>
        <w:br w:type="page"/>
      </w:r>
    </w:p>
    <w:p w14:paraId="032A34E0" w14:textId="3E3CCB6A" w:rsidR="00101365" w:rsidRDefault="007104C6" w:rsidP="00F76F55">
      <w:pPr>
        <w:pStyle w:val="Heading2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216320" behindDoc="0" locked="0" layoutInCell="1" allowOverlap="1" wp14:anchorId="3D5480BE" wp14:editId="7B425733">
            <wp:simplePos x="0" y="0"/>
            <wp:positionH relativeFrom="margin">
              <wp:posOffset>276225</wp:posOffset>
            </wp:positionH>
            <wp:positionV relativeFrom="paragraph">
              <wp:posOffset>-200025</wp:posOffset>
            </wp:positionV>
            <wp:extent cx="704850" cy="1669415"/>
            <wp:effectExtent l="0" t="0" r="0" b="6985"/>
            <wp:wrapNone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654485" name="Picture 18846544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Brother Moloney</w:t>
      </w:r>
    </w:p>
    <w:p w14:paraId="053B325F" w14:textId="77777777" w:rsidR="00101365" w:rsidRDefault="00101365" w:rsidP="00F76F55">
      <w:pPr>
        <w:rPr>
          <w:shd w:val="clear" w:color="auto" w:fill="FFFFFF"/>
          <w:lang w:eastAsia="en-GB"/>
        </w:rPr>
      </w:pPr>
    </w:p>
    <w:p w14:paraId="4B0822D1" w14:textId="6216CFE2" w:rsidR="00101365" w:rsidRDefault="00101365" w:rsidP="00F76F55">
      <w:pPr>
        <w:rPr>
          <w:shd w:val="clear" w:color="auto" w:fill="FFFFFF"/>
          <w:lang w:eastAsia="en-GB"/>
        </w:rPr>
      </w:pPr>
    </w:p>
    <w:p w14:paraId="122C8E59" w14:textId="2CB373F8" w:rsidR="00101365" w:rsidRDefault="007104C6" w:rsidP="00F76F55">
      <w:pPr>
        <w:rPr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1962368" behindDoc="0" locked="0" layoutInCell="1" allowOverlap="1" wp14:anchorId="4CDCCFA5" wp14:editId="17174824">
            <wp:simplePos x="0" y="0"/>
            <wp:positionH relativeFrom="margin">
              <wp:posOffset>-85725</wp:posOffset>
            </wp:positionH>
            <wp:positionV relativeFrom="paragraph">
              <wp:posOffset>304800</wp:posOffset>
            </wp:positionV>
            <wp:extent cx="1552575" cy="1552575"/>
            <wp:effectExtent l="0" t="0" r="9525" b="9525"/>
            <wp:wrapNone/>
            <wp:docPr id="968578610" name="Picture 9685786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78610" name="Picture 9685786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 xml:space="preserve">Brother Moloney led Marylands </w:t>
      </w:r>
      <w:r w:rsidR="005D37DB">
        <w:rPr>
          <w:shd w:val="clear" w:color="auto" w:fill="FFFFFF"/>
          <w:lang w:eastAsia="en-GB"/>
        </w:rPr>
        <w:t xml:space="preserve">School </w:t>
      </w:r>
      <w:r w:rsidR="00101365">
        <w:rPr>
          <w:shd w:val="clear" w:color="auto" w:fill="FFFFFF"/>
          <w:lang w:eastAsia="en-GB"/>
        </w:rPr>
        <w:t>in the 1970s.</w:t>
      </w:r>
    </w:p>
    <w:p w14:paraId="525DA307" w14:textId="77777777" w:rsidR="00101365" w:rsidRDefault="00101365" w:rsidP="00F76F55">
      <w:pPr>
        <w:rPr>
          <w:shd w:val="clear" w:color="auto" w:fill="FFFFFF"/>
          <w:lang w:eastAsia="en-GB"/>
        </w:rPr>
      </w:pPr>
    </w:p>
    <w:p w14:paraId="6D44344F" w14:textId="77777777" w:rsidR="00F76F55" w:rsidRDefault="00F76F55" w:rsidP="00F76F55">
      <w:pPr>
        <w:rPr>
          <w:shd w:val="clear" w:color="auto" w:fill="FFFFFF"/>
          <w:lang w:eastAsia="en-GB"/>
        </w:rPr>
      </w:pPr>
    </w:p>
    <w:p w14:paraId="6C97A2B3" w14:textId="3A838B7D" w:rsidR="00101365" w:rsidRDefault="00F76F55" w:rsidP="00F76F55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court said he had </w:t>
      </w:r>
      <w:r w:rsidR="00514B09">
        <w:rPr>
          <w:shd w:val="clear" w:color="auto" w:fill="FFFFFF"/>
          <w:lang w:eastAsia="en-GB"/>
        </w:rPr>
        <w:t xml:space="preserve">broken the law </w:t>
      </w:r>
      <w:r>
        <w:rPr>
          <w:shd w:val="clear" w:color="auto" w:fill="FFFFFF"/>
          <w:lang w:eastAsia="en-GB"/>
        </w:rPr>
        <w:t xml:space="preserve">7 </w:t>
      </w:r>
      <w:r w:rsidR="00514B09">
        <w:rPr>
          <w:shd w:val="clear" w:color="auto" w:fill="FFFFFF"/>
          <w:lang w:eastAsia="en-GB"/>
        </w:rPr>
        <w:t>times</w:t>
      </w:r>
      <w:r w:rsidR="00101365">
        <w:rPr>
          <w:shd w:val="clear" w:color="auto" w:fill="FFFFFF"/>
          <w:lang w:eastAsia="en-GB"/>
        </w:rPr>
        <w:t>.</w:t>
      </w:r>
    </w:p>
    <w:p w14:paraId="10498B5E" w14:textId="638B0616" w:rsidR="00101365" w:rsidRDefault="007104C6" w:rsidP="00F76F55">
      <w:pPr>
        <w:rPr>
          <w:shd w:val="clear" w:color="auto" w:fill="FFFFFF"/>
          <w:lang w:eastAsia="en-GB"/>
        </w:rPr>
      </w:pPr>
      <w:r w:rsidRPr="00F76F5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60320" behindDoc="0" locked="0" layoutInCell="1" allowOverlap="1" wp14:anchorId="5D081EFB" wp14:editId="436865D4">
            <wp:simplePos x="0" y="0"/>
            <wp:positionH relativeFrom="margin">
              <wp:posOffset>171450</wp:posOffset>
            </wp:positionH>
            <wp:positionV relativeFrom="paragraph">
              <wp:posOffset>85725</wp:posOffset>
            </wp:positionV>
            <wp:extent cx="1146810" cy="1743075"/>
            <wp:effectExtent l="0" t="0" r="0" b="0"/>
            <wp:wrapNone/>
            <wp:docPr id="898546457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546457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43CA2" w14:textId="77777777" w:rsidR="00F76F55" w:rsidRDefault="00F76F55" w:rsidP="00F76F55">
      <w:pPr>
        <w:rPr>
          <w:shd w:val="clear" w:color="auto" w:fill="FFFFFF"/>
          <w:lang w:eastAsia="en-GB"/>
        </w:rPr>
      </w:pPr>
    </w:p>
    <w:p w14:paraId="3647087D" w14:textId="77777777" w:rsidR="00101365" w:rsidRDefault="00101365" w:rsidP="00F76F55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 was sent to prison for 2 years and 9 months.</w:t>
      </w:r>
    </w:p>
    <w:p w14:paraId="5E1D8424" w14:textId="77777777" w:rsidR="00101365" w:rsidRDefault="00101365" w:rsidP="00F76F55">
      <w:pPr>
        <w:rPr>
          <w:shd w:val="clear" w:color="auto" w:fill="FFFFFF"/>
          <w:lang w:eastAsia="en-GB"/>
        </w:rPr>
      </w:pPr>
    </w:p>
    <w:p w14:paraId="2D634606" w14:textId="77777777" w:rsidR="00101365" w:rsidRDefault="00BF2609" w:rsidP="00F76F55">
      <w:pPr>
        <w:rPr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1964416" behindDoc="0" locked="0" layoutInCell="1" allowOverlap="1" wp14:anchorId="6530C53F" wp14:editId="0ACF07BC">
            <wp:simplePos x="0" y="0"/>
            <wp:positionH relativeFrom="margin">
              <wp:posOffset>-38100</wp:posOffset>
            </wp:positionH>
            <wp:positionV relativeFrom="paragraph">
              <wp:posOffset>305435</wp:posOffset>
            </wp:positionV>
            <wp:extent cx="1543685" cy="1543685"/>
            <wp:effectExtent l="0" t="0" r="0" b="0"/>
            <wp:wrapNone/>
            <wp:docPr id="1899808884" name="Picture 18998088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08884" name="Picture 18998088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23210" w14:textId="77777777" w:rsidR="00101365" w:rsidRDefault="00101365" w:rsidP="00F76F55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 went back to the Order in Australia after he was let out of prison.</w:t>
      </w:r>
    </w:p>
    <w:p w14:paraId="21C78082" w14:textId="77777777" w:rsidR="00101365" w:rsidRDefault="00101365" w:rsidP="00F76F55">
      <w:pPr>
        <w:rPr>
          <w:shd w:val="clear" w:color="auto" w:fill="FFFFFF"/>
          <w:lang w:eastAsia="en-GB"/>
        </w:rPr>
      </w:pPr>
    </w:p>
    <w:p w14:paraId="7D99B5E4" w14:textId="77777777" w:rsidR="00F76F55" w:rsidRDefault="003A7A62" w:rsidP="00F76F55">
      <w:pPr>
        <w:rPr>
          <w:shd w:val="clear" w:color="auto" w:fill="FFFFFF"/>
          <w:lang w:eastAsia="en-GB"/>
        </w:rPr>
      </w:pPr>
      <w:r w:rsidRPr="00F76F5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65440" behindDoc="0" locked="0" layoutInCell="1" allowOverlap="1" wp14:anchorId="34A815D3" wp14:editId="3FE3375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419225" cy="1419225"/>
            <wp:effectExtent l="0" t="0" r="9525" b="0"/>
            <wp:wrapNone/>
            <wp:docPr id="1333657777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657777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3F4A7" w14:textId="77777777" w:rsidR="00101365" w:rsidRDefault="00101365" w:rsidP="00F76F55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 died in 2019.</w:t>
      </w:r>
    </w:p>
    <w:p w14:paraId="202D51DC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05AA1854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6973F2DB" w14:textId="1D8EE4AD" w:rsidR="00101365" w:rsidRDefault="00101365" w:rsidP="00F76F55">
      <w:pPr>
        <w:pStyle w:val="Heading2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Brother Garchow</w:t>
      </w:r>
    </w:p>
    <w:p w14:paraId="20389912" w14:textId="77777777" w:rsidR="00F76F55" w:rsidRDefault="003A7A62" w:rsidP="00F76F55">
      <w:pPr>
        <w:rPr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1970560" behindDoc="0" locked="0" layoutInCell="1" allowOverlap="1" wp14:anchorId="2D2698BE" wp14:editId="2580239E">
            <wp:simplePos x="0" y="0"/>
            <wp:positionH relativeFrom="margin">
              <wp:align>left</wp:align>
            </wp:positionH>
            <wp:positionV relativeFrom="paragraph">
              <wp:posOffset>85725</wp:posOffset>
            </wp:positionV>
            <wp:extent cx="1662545" cy="1662545"/>
            <wp:effectExtent l="0" t="0" r="0" b="0"/>
            <wp:wrapNone/>
            <wp:docPr id="387298556" name="Picture 387298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298556" name="Picture 387298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545" cy="1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551564" w14:textId="77777777" w:rsidR="00F76F55" w:rsidRDefault="00F76F55" w:rsidP="00F76F55">
      <w:pPr>
        <w:rPr>
          <w:shd w:val="clear" w:color="auto" w:fill="FFFFFF"/>
          <w:lang w:eastAsia="en-GB"/>
        </w:rPr>
      </w:pPr>
    </w:p>
    <w:p w14:paraId="79226C99" w14:textId="77777777" w:rsidR="00101365" w:rsidRDefault="00101365" w:rsidP="00F76F55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Brother Garchow was going to </w:t>
      </w:r>
      <w:r w:rsidR="00F76F55">
        <w:rPr>
          <w:shd w:val="clear" w:color="auto" w:fill="FFFFFF"/>
          <w:lang w:eastAsia="en-GB"/>
        </w:rPr>
        <w:t>be in court</w:t>
      </w:r>
      <w:r>
        <w:rPr>
          <w:shd w:val="clear" w:color="auto" w:fill="FFFFFF"/>
          <w:lang w:eastAsia="en-GB"/>
        </w:rPr>
        <w:t xml:space="preserve"> in 2008.</w:t>
      </w:r>
    </w:p>
    <w:p w14:paraId="38AD3087" w14:textId="77777777" w:rsidR="00101365" w:rsidRDefault="00101365" w:rsidP="00F76F55">
      <w:pPr>
        <w:rPr>
          <w:shd w:val="clear" w:color="auto" w:fill="FFFFFF"/>
          <w:lang w:eastAsia="en-GB"/>
        </w:rPr>
      </w:pPr>
    </w:p>
    <w:p w14:paraId="672B8A20" w14:textId="77777777" w:rsidR="00F76F55" w:rsidRDefault="00F76F55" w:rsidP="00F76F55">
      <w:pPr>
        <w:rPr>
          <w:shd w:val="clear" w:color="auto" w:fill="FFFFFF"/>
          <w:lang w:eastAsia="en-GB"/>
        </w:rPr>
      </w:pPr>
    </w:p>
    <w:p w14:paraId="0C5EDAB9" w14:textId="77777777" w:rsidR="00101365" w:rsidRDefault="00B053F2" w:rsidP="00F76F55">
      <w:pPr>
        <w:rPr>
          <w:shd w:val="clear" w:color="auto" w:fill="FFFFFF"/>
          <w:lang w:eastAsia="en-GB"/>
        </w:rPr>
      </w:pPr>
      <w:r w:rsidRPr="00B053F2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68512" behindDoc="0" locked="0" layoutInCell="1" allowOverlap="1" wp14:anchorId="7224B183" wp14:editId="39B66652">
            <wp:simplePos x="0" y="0"/>
            <wp:positionH relativeFrom="margin">
              <wp:align>left</wp:align>
            </wp:positionH>
            <wp:positionV relativeFrom="paragraph">
              <wp:posOffset>364400</wp:posOffset>
            </wp:positionV>
            <wp:extent cx="1838325" cy="1467612"/>
            <wp:effectExtent l="0" t="0" r="0" b="0"/>
            <wp:wrapNone/>
            <wp:docPr id="101093413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93413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44" cy="147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F55">
        <w:rPr>
          <w:shd w:val="clear" w:color="auto" w:fill="FFFFFF"/>
          <w:lang w:eastAsia="en-GB"/>
        </w:rPr>
        <w:t>The court case</w:t>
      </w:r>
      <w:r w:rsidR="00101365">
        <w:rPr>
          <w:shd w:val="clear" w:color="auto" w:fill="FFFFFF"/>
          <w:lang w:eastAsia="en-GB"/>
        </w:rPr>
        <w:t xml:space="preserve"> did not happen because:</w:t>
      </w:r>
    </w:p>
    <w:p w14:paraId="2DF9B0AB" w14:textId="77777777" w:rsidR="00101365" w:rsidRDefault="00101365" w:rsidP="00B053F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 was ill</w:t>
      </w:r>
    </w:p>
    <w:p w14:paraId="5EFB5235" w14:textId="77777777" w:rsidR="00101365" w:rsidRDefault="00101365" w:rsidP="00B053F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some of the survivors were ill.</w:t>
      </w:r>
    </w:p>
    <w:p w14:paraId="6A8D9D08" w14:textId="77777777" w:rsidR="00F76F55" w:rsidRDefault="00F76F5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F76F55">
        <w:rPr>
          <w:shd w:val="clear" w:color="auto" w:fill="FFFFFF"/>
          <w:lang w:eastAsia="en-GB"/>
        </w:rPr>
        <w:drawing>
          <wp:anchor distT="0" distB="0" distL="114300" distR="114300" simplePos="0" relativeHeight="251967488" behindDoc="0" locked="0" layoutInCell="1" allowOverlap="1" wp14:anchorId="0DCD2885" wp14:editId="58DD37E6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1571625" cy="1571625"/>
            <wp:effectExtent l="0" t="0" r="9525" b="0"/>
            <wp:wrapNone/>
            <wp:docPr id="867465152" name="Picture 867465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465152" name="Picture 867465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009" cy="157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E3DAE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Brother Garchow died in 2011.</w:t>
      </w:r>
    </w:p>
    <w:p w14:paraId="64212D20" w14:textId="77777777" w:rsidR="00B053F2" w:rsidRDefault="00B053F2">
      <w:pPr>
        <w:spacing w:line="240" w:lineRule="auto"/>
        <w:ind w:left="0"/>
        <w:rPr>
          <w:rFonts w:eastAsiaTheme="minorHAnsi"/>
          <w:noProof/>
          <w:szCs w:val="22"/>
          <w:shd w:val="clear" w:color="auto" w:fill="FFFFFF"/>
          <w:lang w:val="en-GB" w:eastAsia="en-GB"/>
        </w:rPr>
      </w:pPr>
      <w:r>
        <w:rPr>
          <w:shd w:val="clear" w:color="auto" w:fill="FFFFFF"/>
          <w:lang w:eastAsia="en-GB"/>
        </w:rPr>
        <w:br w:type="page"/>
      </w:r>
    </w:p>
    <w:p w14:paraId="67CD1A8F" w14:textId="77777777" w:rsidR="00101365" w:rsidRDefault="00101365" w:rsidP="00B053F2">
      <w:pPr>
        <w:pStyle w:val="Heading2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Brother IU</w:t>
      </w:r>
    </w:p>
    <w:p w14:paraId="4280DC68" w14:textId="77777777" w:rsidR="000E3F20" w:rsidRDefault="000E3F20" w:rsidP="00B053F2">
      <w:pPr>
        <w:rPr>
          <w:shd w:val="clear" w:color="auto" w:fill="FFFFFF"/>
          <w:lang w:eastAsia="en-GB"/>
        </w:rPr>
      </w:pPr>
    </w:p>
    <w:p w14:paraId="6494504E" w14:textId="77777777" w:rsidR="00B053F2" w:rsidRDefault="003A7A62" w:rsidP="00B053F2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73C17452" wp14:editId="6E2D3F2B">
            <wp:simplePos x="0" y="0"/>
            <wp:positionH relativeFrom="margin">
              <wp:posOffset>314325</wp:posOffset>
            </wp:positionH>
            <wp:positionV relativeFrom="paragraph">
              <wp:posOffset>95250</wp:posOffset>
            </wp:positionV>
            <wp:extent cx="800260" cy="1895475"/>
            <wp:effectExtent l="0" t="0" r="0" b="0"/>
            <wp:wrapNone/>
            <wp:docPr id="1761372762" name="Picture 17613727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372762" name="Picture 17613727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26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D9A7F7" w14:textId="77777777" w:rsidR="000E3F20" w:rsidRDefault="000E3F20" w:rsidP="00B053F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courts say we cannot use the real name for Brother IU.</w:t>
      </w:r>
    </w:p>
    <w:p w14:paraId="410D6A39" w14:textId="77777777" w:rsidR="000E3F20" w:rsidRDefault="000E3F20" w:rsidP="00B053F2">
      <w:pPr>
        <w:rPr>
          <w:shd w:val="clear" w:color="auto" w:fill="FFFFFF"/>
          <w:lang w:eastAsia="en-GB"/>
        </w:rPr>
      </w:pPr>
    </w:p>
    <w:p w14:paraId="3AB0EF17" w14:textId="77777777" w:rsidR="00B053F2" w:rsidRDefault="00B053F2" w:rsidP="00B053F2">
      <w:pPr>
        <w:rPr>
          <w:shd w:val="clear" w:color="auto" w:fill="FFFFFF"/>
          <w:lang w:eastAsia="en-GB"/>
        </w:rPr>
      </w:pPr>
    </w:p>
    <w:p w14:paraId="30D10BCA" w14:textId="77777777" w:rsidR="000E3F20" w:rsidRDefault="00B053F2" w:rsidP="00B053F2">
      <w:pPr>
        <w:rPr>
          <w:shd w:val="clear" w:color="auto" w:fill="FFFFFF"/>
          <w:lang w:eastAsia="en-GB"/>
        </w:rPr>
      </w:pPr>
      <w:r w:rsidRPr="00C36CB2">
        <w:rPr>
          <w:noProof/>
        </w:rPr>
        <w:drawing>
          <wp:anchor distT="0" distB="0" distL="114300" distR="114300" simplePos="0" relativeHeight="251976704" behindDoc="0" locked="0" layoutInCell="1" allowOverlap="1" wp14:anchorId="719BCAD0" wp14:editId="74A4B7D4">
            <wp:simplePos x="0" y="0"/>
            <wp:positionH relativeFrom="margin">
              <wp:align>left</wp:align>
            </wp:positionH>
            <wp:positionV relativeFrom="paragraph">
              <wp:posOffset>288925</wp:posOffset>
            </wp:positionV>
            <wp:extent cx="1662545" cy="1662545"/>
            <wp:effectExtent l="0" t="0" r="0" b="0"/>
            <wp:wrapNone/>
            <wp:docPr id="635835415" name="Picture 6358354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35415" name="Picture 6358354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545" cy="1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3F20">
        <w:rPr>
          <w:shd w:val="clear" w:color="auto" w:fill="FFFFFF"/>
          <w:lang w:eastAsia="en-GB"/>
        </w:rPr>
        <w:t>We are calling him Brother IU instead.</w:t>
      </w:r>
    </w:p>
    <w:p w14:paraId="5EBE1454" w14:textId="77777777" w:rsidR="00B053F2" w:rsidRDefault="00B053F2" w:rsidP="00B053F2">
      <w:pPr>
        <w:rPr>
          <w:shd w:val="clear" w:color="auto" w:fill="FFFFFF"/>
          <w:lang w:eastAsia="en-GB"/>
        </w:rPr>
      </w:pPr>
    </w:p>
    <w:p w14:paraId="3D1ED373" w14:textId="77777777" w:rsidR="00B053F2" w:rsidRDefault="00B053F2" w:rsidP="00B053F2">
      <w:pPr>
        <w:rPr>
          <w:shd w:val="clear" w:color="auto" w:fill="FFFFFF"/>
          <w:lang w:eastAsia="en-GB"/>
        </w:rPr>
      </w:pPr>
    </w:p>
    <w:p w14:paraId="62A2C30F" w14:textId="77777777" w:rsidR="00101365" w:rsidRDefault="00101365" w:rsidP="00B053F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Brother IU was going to have a trial in 2008.</w:t>
      </w:r>
    </w:p>
    <w:p w14:paraId="1921FFF3" w14:textId="77777777" w:rsidR="00101365" w:rsidRDefault="00B053F2" w:rsidP="00B053F2">
      <w:pPr>
        <w:rPr>
          <w:shd w:val="clear" w:color="auto" w:fill="FFFFFF"/>
          <w:lang w:eastAsia="en-GB"/>
        </w:rPr>
      </w:pPr>
      <w:r w:rsidRPr="00B053F2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71584" behindDoc="0" locked="0" layoutInCell="1" allowOverlap="1" wp14:anchorId="75FD0AAB" wp14:editId="5BCA22C5">
            <wp:simplePos x="0" y="0"/>
            <wp:positionH relativeFrom="margin">
              <wp:align>left</wp:align>
            </wp:positionH>
            <wp:positionV relativeFrom="paragraph">
              <wp:posOffset>324485</wp:posOffset>
            </wp:positionV>
            <wp:extent cx="1758906" cy="1336040"/>
            <wp:effectExtent l="0" t="0" r="0" b="0"/>
            <wp:wrapNone/>
            <wp:docPr id="598825684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825684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06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4DD86" w14:textId="77777777" w:rsidR="00B053F2" w:rsidRDefault="00B053F2" w:rsidP="00B053F2">
      <w:pPr>
        <w:rPr>
          <w:shd w:val="clear" w:color="auto" w:fill="FFFFFF"/>
          <w:lang w:eastAsia="en-GB"/>
        </w:rPr>
      </w:pPr>
    </w:p>
    <w:p w14:paraId="60934C1F" w14:textId="77777777" w:rsidR="00101365" w:rsidRDefault="00101365" w:rsidP="00B053F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trial did not happen because some of the survivors </w:t>
      </w:r>
      <w:r w:rsidR="0025084F">
        <w:rPr>
          <w:shd w:val="clear" w:color="auto" w:fill="FFFFFF"/>
          <w:lang w:eastAsia="en-GB"/>
        </w:rPr>
        <w:t>were</w:t>
      </w:r>
      <w:r>
        <w:rPr>
          <w:shd w:val="clear" w:color="auto" w:fill="FFFFFF"/>
          <w:lang w:eastAsia="en-GB"/>
        </w:rPr>
        <w:t xml:space="preserve"> ill.</w:t>
      </w:r>
    </w:p>
    <w:p w14:paraId="0DDC376D" w14:textId="77777777" w:rsidR="00101365" w:rsidRDefault="00101365" w:rsidP="00B053F2">
      <w:pPr>
        <w:rPr>
          <w:shd w:val="clear" w:color="auto" w:fill="FFFFFF"/>
          <w:lang w:eastAsia="en-GB"/>
        </w:rPr>
      </w:pPr>
    </w:p>
    <w:p w14:paraId="5447153B" w14:textId="77777777" w:rsidR="00101365" w:rsidRDefault="003A7A62" w:rsidP="00B053F2">
      <w:pPr>
        <w:rPr>
          <w:shd w:val="clear" w:color="auto" w:fill="FFFFFF"/>
          <w:lang w:eastAsia="en-GB"/>
        </w:rPr>
      </w:pPr>
      <w:r w:rsidRPr="00B053F2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72608" behindDoc="0" locked="0" layoutInCell="1" allowOverlap="1" wp14:anchorId="1D4C6EBD" wp14:editId="36B513EC">
            <wp:simplePos x="0" y="0"/>
            <wp:positionH relativeFrom="margin">
              <wp:posOffset>0</wp:posOffset>
            </wp:positionH>
            <wp:positionV relativeFrom="paragraph">
              <wp:posOffset>285115</wp:posOffset>
            </wp:positionV>
            <wp:extent cx="1895475" cy="1388110"/>
            <wp:effectExtent l="0" t="0" r="9525" b="2540"/>
            <wp:wrapNone/>
            <wp:docPr id="393098081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098081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0660F5" w14:textId="77777777" w:rsidR="00101365" w:rsidRDefault="00101365" w:rsidP="00B053F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Brother IU tried to make people who said he had abused them have a test of their mind.</w:t>
      </w:r>
    </w:p>
    <w:p w14:paraId="7DC27FC0" w14:textId="77777777" w:rsidR="00101365" w:rsidRDefault="00101365" w:rsidP="00B053F2">
      <w:pPr>
        <w:rPr>
          <w:shd w:val="clear" w:color="auto" w:fill="FFFFFF"/>
          <w:lang w:eastAsia="en-GB"/>
        </w:rPr>
      </w:pPr>
    </w:p>
    <w:p w14:paraId="29ABE668" w14:textId="77777777" w:rsidR="00B053F2" w:rsidRDefault="00B053F2" w:rsidP="00B053F2">
      <w:pPr>
        <w:rPr>
          <w:shd w:val="clear" w:color="auto" w:fill="FFFFFF"/>
          <w:lang w:eastAsia="en-GB"/>
        </w:rPr>
      </w:pPr>
    </w:p>
    <w:p w14:paraId="42B2EEC9" w14:textId="77777777" w:rsidR="00101365" w:rsidRDefault="00053783" w:rsidP="00B053F2">
      <w:pPr>
        <w:rPr>
          <w:shd w:val="clear" w:color="auto" w:fill="FFFFFF"/>
          <w:lang w:eastAsia="en-GB"/>
        </w:rPr>
      </w:pPr>
      <w:r w:rsidRPr="0005378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58976" behindDoc="0" locked="0" layoutInCell="1" allowOverlap="1" wp14:anchorId="109136D4" wp14:editId="714D1F4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62075" cy="1378675"/>
            <wp:effectExtent l="0" t="0" r="0" b="0"/>
            <wp:wrapNone/>
            <wp:docPr id="929204109" name="Picture 929204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204109" name="Picture 929204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7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>The police thought this was to try and make the survivors look wrong.</w:t>
      </w:r>
    </w:p>
    <w:p w14:paraId="657F680A" w14:textId="77777777" w:rsidR="00101365" w:rsidRDefault="00101365" w:rsidP="00B053F2">
      <w:pPr>
        <w:rPr>
          <w:shd w:val="clear" w:color="auto" w:fill="FFFFFF"/>
          <w:lang w:eastAsia="en-GB"/>
        </w:rPr>
      </w:pPr>
    </w:p>
    <w:p w14:paraId="63C72B5C" w14:textId="77777777" w:rsidR="00B053F2" w:rsidRDefault="00B053F2" w:rsidP="00B053F2">
      <w:pPr>
        <w:rPr>
          <w:shd w:val="clear" w:color="auto" w:fill="FFFFFF"/>
          <w:lang w:eastAsia="en-GB"/>
        </w:rPr>
      </w:pPr>
    </w:p>
    <w:p w14:paraId="6AD75F8E" w14:textId="77777777" w:rsidR="00101365" w:rsidRDefault="003A7A62" w:rsidP="00B053F2">
      <w:pPr>
        <w:rPr>
          <w:shd w:val="clear" w:color="auto" w:fill="FFFFFF"/>
          <w:lang w:eastAsia="en-GB"/>
        </w:rPr>
      </w:pPr>
      <w:r w:rsidRPr="00B053F2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77728" behindDoc="0" locked="0" layoutInCell="1" allowOverlap="1" wp14:anchorId="1717F901" wp14:editId="35277295">
            <wp:simplePos x="0" y="0"/>
            <wp:positionH relativeFrom="margin">
              <wp:align>left</wp:align>
            </wp:positionH>
            <wp:positionV relativeFrom="paragraph">
              <wp:posOffset>666115</wp:posOffset>
            </wp:positionV>
            <wp:extent cx="1724025" cy="1303114"/>
            <wp:effectExtent l="0" t="0" r="0" b="0"/>
            <wp:wrapNone/>
            <wp:docPr id="256485855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85855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30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65">
        <w:rPr>
          <w:shd w:val="clear" w:color="auto" w:fill="FFFFFF"/>
          <w:lang w:eastAsia="en-GB"/>
        </w:rPr>
        <w:t xml:space="preserve">Brother IU had his </w:t>
      </w:r>
      <w:r w:rsidR="00101365" w:rsidRPr="00B053F2">
        <w:rPr>
          <w:b/>
          <w:bCs/>
          <w:shd w:val="clear" w:color="auto" w:fill="FFFFFF"/>
          <w:lang w:eastAsia="en-GB"/>
        </w:rPr>
        <w:t>charges</w:t>
      </w:r>
      <w:r w:rsidR="00101365">
        <w:rPr>
          <w:shd w:val="clear" w:color="auto" w:fill="FFFFFF"/>
          <w:lang w:eastAsia="en-GB"/>
        </w:rPr>
        <w:t xml:space="preserve"> removed</w:t>
      </w:r>
      <w:r w:rsidR="00B053F2">
        <w:rPr>
          <w:shd w:val="clear" w:color="auto" w:fill="FFFFFF"/>
          <w:lang w:eastAsia="en-GB"/>
        </w:rPr>
        <w:t xml:space="preserve"> </w:t>
      </w:r>
      <w:r w:rsidR="00101365">
        <w:rPr>
          <w:shd w:val="clear" w:color="auto" w:fill="FFFFFF"/>
          <w:lang w:eastAsia="en-GB"/>
        </w:rPr>
        <w:t>because:</w:t>
      </w:r>
    </w:p>
    <w:p w14:paraId="6379C372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tests took a long time</w:t>
      </w:r>
    </w:p>
    <w:p w14:paraId="514BC5CE" w14:textId="77777777" w:rsidR="00101365" w:rsidRDefault="00101365" w:rsidP="0010136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charges were about things that happened a long time ago.</w:t>
      </w:r>
    </w:p>
    <w:p w14:paraId="62F03E0F" w14:textId="77777777" w:rsidR="00101365" w:rsidRDefault="00101365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3589B791" w14:textId="77777777" w:rsidR="00B053F2" w:rsidRDefault="003A7A62" w:rsidP="00101365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B053F2">
        <w:rPr>
          <w:b/>
          <w:bCs/>
          <w:lang w:eastAsia="en-GB"/>
        </w:rPr>
        <w:drawing>
          <wp:anchor distT="0" distB="0" distL="114300" distR="114300" simplePos="0" relativeHeight="251980800" behindDoc="0" locked="0" layoutInCell="1" allowOverlap="1" wp14:anchorId="76A65262" wp14:editId="2E31521A">
            <wp:simplePos x="0" y="0"/>
            <wp:positionH relativeFrom="margin">
              <wp:posOffset>-113665</wp:posOffset>
            </wp:positionH>
            <wp:positionV relativeFrom="paragraph">
              <wp:posOffset>248920</wp:posOffset>
            </wp:positionV>
            <wp:extent cx="1695450" cy="1695450"/>
            <wp:effectExtent l="0" t="0" r="0" b="0"/>
            <wp:wrapNone/>
            <wp:docPr id="1201065976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065976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3F2" w:rsidRPr="00B053F2"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2D35B4F9" wp14:editId="006C77BF">
                <wp:simplePos x="0" y="0"/>
                <wp:positionH relativeFrom="margin">
                  <wp:align>right</wp:align>
                </wp:positionH>
                <wp:positionV relativeFrom="paragraph">
                  <wp:posOffset>236798</wp:posOffset>
                </wp:positionV>
                <wp:extent cx="3611880" cy="1721922"/>
                <wp:effectExtent l="0" t="0" r="7620" b="0"/>
                <wp:wrapNone/>
                <wp:docPr id="423180201" name="Rectangle 423180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721922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64BE02" id="Rectangle 423180201" o:spid="_x0000_s1026" style="position:absolute;margin-left:233.2pt;margin-top:18.65pt;width:284.4pt;height:135.6pt;z-index:-251336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" fillcolor="#c0f4b2" stroked="f" strokeweight="1pt">
                <w10:wrap anchorx="margin"/>
              </v:rect>
            </w:pict>
          </mc:Fallback>
        </mc:AlternateContent>
      </w:r>
      <w:r w:rsidR="00B053F2" w:rsidRPr="00B053F2">
        <w:rPr>
          <w:b/>
          <w:bCs/>
          <w:lang w:eastAsia="en-GB"/>
        </w:rPr>
        <w:t>Charges</w:t>
      </w:r>
      <w:r w:rsidR="00B053F2" w:rsidRPr="00B053F2">
        <w:rPr>
          <w:lang w:eastAsia="en-GB"/>
        </w:rPr>
        <w:t xml:space="preserve"> are when the police say:</w:t>
      </w:r>
    </w:p>
    <w:p w14:paraId="7F5401A6" w14:textId="77777777" w:rsidR="00B053F2" w:rsidRDefault="00B053F2" w:rsidP="00B053F2">
      <w:pPr>
        <w:pStyle w:val="Listtoplevel"/>
        <w:rPr>
          <w:shd w:val="clear" w:color="auto" w:fill="FFFFFF"/>
          <w:lang w:eastAsia="en-GB"/>
        </w:rPr>
      </w:pPr>
      <w:r w:rsidRPr="00B053F2">
        <w:rPr>
          <w:lang w:eastAsia="en-GB"/>
        </w:rPr>
        <w:t>they think you did a crime</w:t>
      </w:r>
    </w:p>
    <w:p w14:paraId="54D0448D" w14:textId="77777777" w:rsidR="00B053F2" w:rsidRDefault="00B053F2" w:rsidP="00B053F2">
      <w:pPr>
        <w:pStyle w:val="Listtoplevel"/>
        <w:rPr>
          <w:shd w:val="clear" w:color="auto" w:fill="FFFFFF"/>
          <w:lang w:eastAsia="en-GB"/>
        </w:rPr>
      </w:pPr>
      <w:r w:rsidRPr="00B053F2">
        <w:rPr>
          <w:lang w:eastAsia="en-GB"/>
        </w:rPr>
        <w:t>you have to go to court.</w:t>
      </w:r>
    </w:p>
    <w:p w14:paraId="54E2A9D1" w14:textId="77777777" w:rsidR="000A3C46" w:rsidRDefault="000A3C46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699938A" w14:textId="77777777" w:rsidR="000A3C46" w:rsidRDefault="004B37FF" w:rsidP="000A3C46">
      <w:pPr>
        <w:pStyle w:val="Heading1"/>
      </w:pPr>
      <w:r>
        <w:t>Human rights</w:t>
      </w:r>
    </w:p>
    <w:p w14:paraId="1CBDDC18" w14:textId="77777777" w:rsidR="000A3C46" w:rsidRDefault="000A3C46" w:rsidP="000A3C46"/>
    <w:p w14:paraId="3AB138B8" w14:textId="77777777" w:rsidR="000A3C46" w:rsidRDefault="003A7A62" w:rsidP="000A3C46">
      <w:r w:rsidRPr="005C2776">
        <w:rPr>
          <w:noProof/>
        </w:rPr>
        <w:drawing>
          <wp:anchor distT="0" distB="0" distL="114300" distR="114300" simplePos="0" relativeHeight="251985920" behindDoc="0" locked="0" layoutInCell="1" allowOverlap="1" wp14:anchorId="5C3A9235" wp14:editId="13D35A06">
            <wp:simplePos x="0" y="0"/>
            <wp:positionH relativeFrom="margin">
              <wp:posOffset>106680</wp:posOffset>
            </wp:positionH>
            <wp:positionV relativeFrom="paragraph">
              <wp:posOffset>14456</wp:posOffset>
            </wp:positionV>
            <wp:extent cx="1585609" cy="1519068"/>
            <wp:effectExtent l="0" t="0" r="0" b="5080"/>
            <wp:wrapNone/>
            <wp:docPr id="1747621896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621896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609" cy="151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D9C6EE" w14:textId="77777777" w:rsidR="000A3C46" w:rsidRDefault="00BC3E3A" w:rsidP="000A3C46">
      <w:r>
        <w:t xml:space="preserve">The </w:t>
      </w:r>
      <w:r w:rsidR="00CE5063">
        <w:t xml:space="preserve">Government </w:t>
      </w:r>
      <w:r>
        <w:t>has to protect the human rights of those in care.</w:t>
      </w:r>
    </w:p>
    <w:p w14:paraId="2CB17B5E" w14:textId="77777777" w:rsidR="00BC3E3A" w:rsidRDefault="00BC3E3A" w:rsidP="000A3C46"/>
    <w:p w14:paraId="2FD695FF" w14:textId="77777777" w:rsidR="00BC3E3A" w:rsidRDefault="00BC3E3A" w:rsidP="000A3C46"/>
    <w:p w14:paraId="5645311A" w14:textId="77777777" w:rsidR="00BC3E3A" w:rsidRDefault="00FC4BB7" w:rsidP="000A3C46">
      <w:r>
        <w:rPr>
          <w:noProof/>
        </w:rPr>
        <w:drawing>
          <wp:anchor distT="0" distB="0" distL="114300" distR="114300" simplePos="0" relativeHeight="252144640" behindDoc="0" locked="0" layoutInCell="1" allowOverlap="1" wp14:anchorId="1F612185" wp14:editId="4E00E80F">
            <wp:simplePos x="0" y="0"/>
            <wp:positionH relativeFrom="margin">
              <wp:posOffset>-17401</wp:posOffset>
            </wp:positionH>
            <wp:positionV relativeFrom="paragraph">
              <wp:posOffset>63608</wp:posOffset>
            </wp:positionV>
            <wp:extent cx="1889400" cy="1875790"/>
            <wp:effectExtent l="0" t="0" r="0" b="0"/>
            <wp:wrapNone/>
            <wp:docPr id="417670298" name="Picture 4176702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70298" name="Picture 4176702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40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3E3A">
        <w:t xml:space="preserve">The </w:t>
      </w:r>
      <w:r w:rsidR="00CE5063">
        <w:t xml:space="preserve">Government </w:t>
      </w:r>
      <w:r w:rsidR="00BC3E3A">
        <w:t xml:space="preserve">may </w:t>
      </w:r>
      <w:r w:rsidR="005C2776">
        <w:t>not have done what it needed to at</w:t>
      </w:r>
      <w:r w:rsidR="00BC3E3A">
        <w:t>:</w:t>
      </w:r>
    </w:p>
    <w:p w14:paraId="377987A4" w14:textId="77777777" w:rsidR="00BC3E3A" w:rsidRDefault="00BC3E3A" w:rsidP="00BC3E3A">
      <w:pPr>
        <w:pStyle w:val="Listtoplevel"/>
      </w:pPr>
      <w:r>
        <w:t>Marylands School</w:t>
      </w:r>
    </w:p>
    <w:p w14:paraId="4C556636" w14:textId="77777777" w:rsidR="00BC3E3A" w:rsidRDefault="00BC3E3A" w:rsidP="00BC3E3A">
      <w:pPr>
        <w:pStyle w:val="Listtoplevel"/>
      </w:pPr>
      <w:r>
        <w:t>Hebron Trust.</w:t>
      </w:r>
    </w:p>
    <w:p w14:paraId="033EF1F9" w14:textId="77777777" w:rsidR="00BC3E3A" w:rsidRDefault="00BC3E3A" w:rsidP="000A3C46"/>
    <w:p w14:paraId="20D59475" w14:textId="77777777" w:rsidR="00BC3E3A" w:rsidRDefault="003A7A62" w:rsidP="000A3C46">
      <w:r w:rsidRPr="005C2776">
        <w:rPr>
          <w:noProof/>
        </w:rPr>
        <w:drawing>
          <wp:anchor distT="0" distB="0" distL="114300" distR="114300" simplePos="0" relativeHeight="251986944" behindDoc="0" locked="0" layoutInCell="1" allowOverlap="1" wp14:anchorId="45DC1FCC" wp14:editId="41073ECC">
            <wp:simplePos x="0" y="0"/>
            <wp:positionH relativeFrom="margin">
              <wp:posOffset>219075</wp:posOffset>
            </wp:positionH>
            <wp:positionV relativeFrom="paragraph">
              <wp:posOffset>56299</wp:posOffset>
            </wp:positionV>
            <wp:extent cx="1177846" cy="1620519"/>
            <wp:effectExtent l="0" t="0" r="3810" b="0"/>
            <wp:wrapNone/>
            <wp:docPr id="1740462569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62569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46" cy="162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AD0C6C" w14:textId="77777777" w:rsidR="00BC3E3A" w:rsidRDefault="00BC3E3A" w:rsidP="000A3C46">
      <w:r>
        <w:t xml:space="preserve">The Order may be </w:t>
      </w:r>
      <w:r w:rsidRPr="005C2776">
        <w:rPr>
          <w:b/>
          <w:bCs/>
        </w:rPr>
        <w:t>legally responsible</w:t>
      </w:r>
      <w:r>
        <w:t xml:space="preserve"> for those who got services from Hebron </w:t>
      </w:r>
      <w:r w:rsidR="003A7A62">
        <w:t>T</w:t>
      </w:r>
      <w:r>
        <w:t>rust.</w:t>
      </w:r>
    </w:p>
    <w:p w14:paraId="55C25364" w14:textId="77777777" w:rsidR="005C2776" w:rsidRDefault="005C2776">
      <w:pPr>
        <w:spacing w:line="240" w:lineRule="auto"/>
        <w:ind w:left="0"/>
      </w:pPr>
      <w:r>
        <w:br w:type="page"/>
      </w:r>
    </w:p>
    <w:p w14:paraId="1B05FA19" w14:textId="42B65E46" w:rsidR="005C2776" w:rsidRDefault="00281696" w:rsidP="000A3C46">
      <w:r w:rsidRPr="00C36CB2">
        <w:rPr>
          <w:noProof/>
        </w:rPr>
        <w:drawing>
          <wp:anchor distT="0" distB="0" distL="114300" distR="114300" simplePos="0" relativeHeight="251984896" behindDoc="0" locked="0" layoutInCell="1" allowOverlap="1" wp14:anchorId="0670FCBA" wp14:editId="035A7A02">
            <wp:simplePos x="0" y="0"/>
            <wp:positionH relativeFrom="margin">
              <wp:posOffset>-233045</wp:posOffset>
            </wp:positionH>
            <wp:positionV relativeFrom="paragraph">
              <wp:posOffset>344805</wp:posOffset>
            </wp:positionV>
            <wp:extent cx="1891665" cy="1891665"/>
            <wp:effectExtent l="0" t="0" r="0" b="0"/>
            <wp:wrapNone/>
            <wp:docPr id="1247702099" name="Picture 12477020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702099" name="Picture 12477020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BB7" w:rsidRPr="00B053F2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697972FB" wp14:editId="694B7267">
                <wp:simplePos x="0" y="0"/>
                <wp:positionH relativeFrom="margin">
                  <wp:align>right</wp:align>
                </wp:positionH>
                <wp:positionV relativeFrom="paragraph">
                  <wp:posOffset>-9728</wp:posOffset>
                </wp:positionV>
                <wp:extent cx="3611880" cy="2705303"/>
                <wp:effectExtent l="0" t="0" r="7620" b="0"/>
                <wp:wrapNone/>
                <wp:docPr id="1884488548" name="Rectangle 1884488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705303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2010D5" id="Rectangle 1884488548" o:spid="_x0000_s1026" style="position:absolute;margin-left:233.2pt;margin-top:-.75pt;width:284.4pt;height:213pt;z-index:-251333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" fillcolor="#c0f4b2" stroked="f" strokeweight="1pt">
                <w10:wrap anchorx="margin"/>
              </v:rect>
            </w:pict>
          </mc:Fallback>
        </mc:AlternateContent>
      </w:r>
      <w:r w:rsidR="005C2776">
        <w:t xml:space="preserve">Being </w:t>
      </w:r>
      <w:r w:rsidR="005C2776" w:rsidRPr="005C2776">
        <w:rPr>
          <w:b/>
          <w:bCs/>
        </w:rPr>
        <w:t>legally responsible</w:t>
      </w:r>
      <w:r w:rsidR="005C2776">
        <w:t xml:space="preserve"> means that:</w:t>
      </w:r>
    </w:p>
    <w:p w14:paraId="4F585198" w14:textId="77777777" w:rsidR="005C2776" w:rsidRDefault="005C2776" w:rsidP="005C2776">
      <w:pPr>
        <w:pStyle w:val="Listtoplevel"/>
      </w:pPr>
      <w:r>
        <w:t>the law says you have to do something</w:t>
      </w:r>
    </w:p>
    <w:p w14:paraId="0A3F1D1F" w14:textId="77777777" w:rsidR="005C2776" w:rsidRDefault="005C2776" w:rsidP="005C2776">
      <w:pPr>
        <w:pStyle w:val="Listtoplevel"/>
      </w:pPr>
      <w:r>
        <w:t>the courts can take action if you do not.</w:t>
      </w:r>
    </w:p>
    <w:p w14:paraId="324CED21" w14:textId="77777777" w:rsidR="00BC3E3A" w:rsidRDefault="00BC3E3A" w:rsidP="000A3C46"/>
    <w:p w14:paraId="4C31CDAD" w14:textId="77777777" w:rsidR="005C2776" w:rsidRDefault="005C2776" w:rsidP="000A3C46">
      <w:r w:rsidRPr="005C2776">
        <w:rPr>
          <w:noProof/>
        </w:rPr>
        <w:drawing>
          <wp:anchor distT="0" distB="0" distL="114300" distR="114300" simplePos="0" relativeHeight="251987968" behindDoc="0" locked="0" layoutInCell="1" allowOverlap="1" wp14:anchorId="7D7C48B7" wp14:editId="1DE55E2C">
            <wp:simplePos x="0" y="0"/>
            <wp:positionH relativeFrom="margin">
              <wp:posOffset>-155643</wp:posOffset>
            </wp:positionH>
            <wp:positionV relativeFrom="paragraph">
              <wp:posOffset>220413</wp:posOffset>
            </wp:positionV>
            <wp:extent cx="1443927" cy="1971675"/>
            <wp:effectExtent l="0" t="0" r="4445" b="0"/>
            <wp:wrapNone/>
            <wp:docPr id="50873769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737691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927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C32A7" w14:textId="77777777" w:rsidR="00BC3E3A" w:rsidRDefault="003A7A62" w:rsidP="000A3C46">
      <w:r>
        <w:t>The Commission</w:t>
      </w:r>
      <w:r w:rsidR="00BC3E3A">
        <w:t xml:space="preserve"> cannot say </w:t>
      </w:r>
      <w:r>
        <w:t xml:space="preserve">which people are </w:t>
      </w:r>
      <w:r w:rsidR="00BC3E3A">
        <w:t>legally responsible.</w:t>
      </w:r>
    </w:p>
    <w:p w14:paraId="421FEB1D" w14:textId="77777777" w:rsidR="00BC3E3A" w:rsidRDefault="00BC3E3A" w:rsidP="000A3C46"/>
    <w:p w14:paraId="5D8B8516" w14:textId="77777777" w:rsidR="00BC3E3A" w:rsidRDefault="00BC3E3A" w:rsidP="000A3C46"/>
    <w:p w14:paraId="4C7D76C1" w14:textId="77777777" w:rsidR="00BC3E3A" w:rsidRDefault="003A7A62" w:rsidP="000A3C46">
      <w:r>
        <w:t xml:space="preserve">The Commission </w:t>
      </w:r>
      <w:r w:rsidR="00BC3E3A">
        <w:t>think</w:t>
      </w:r>
      <w:r>
        <w:t>s</w:t>
      </w:r>
      <w:r w:rsidR="00BC3E3A">
        <w:t xml:space="preserve"> the </w:t>
      </w:r>
      <w:r w:rsidR="00CE5063">
        <w:t xml:space="preserve">Government </w:t>
      </w:r>
      <w:r w:rsidR="00BC3E3A">
        <w:t>and the Order should think about if they are legally responsible.</w:t>
      </w:r>
    </w:p>
    <w:p w14:paraId="0441BB2F" w14:textId="77777777" w:rsidR="00BC3E3A" w:rsidRDefault="00FC4BB7" w:rsidP="000A3C46">
      <w:r w:rsidRPr="005C2776">
        <w:rPr>
          <w:noProof/>
        </w:rPr>
        <w:drawing>
          <wp:anchor distT="0" distB="0" distL="114300" distR="114300" simplePos="0" relativeHeight="251988992" behindDoc="0" locked="0" layoutInCell="1" allowOverlap="1" wp14:anchorId="776A1D07" wp14:editId="4ED00890">
            <wp:simplePos x="0" y="0"/>
            <wp:positionH relativeFrom="margin">
              <wp:posOffset>-296085</wp:posOffset>
            </wp:positionH>
            <wp:positionV relativeFrom="paragraph">
              <wp:posOffset>381541</wp:posOffset>
            </wp:positionV>
            <wp:extent cx="2159635" cy="1198245"/>
            <wp:effectExtent l="0" t="0" r="0" b="1905"/>
            <wp:wrapNone/>
            <wp:docPr id="956027137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027137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B6B138" w14:textId="77777777" w:rsidR="005C2776" w:rsidRDefault="005C2776" w:rsidP="000A3C46"/>
    <w:p w14:paraId="43B9A58F" w14:textId="77777777" w:rsidR="005C2776" w:rsidRDefault="005C2776" w:rsidP="005C2776">
      <w:r>
        <w:t>Taking a person or organisation to court is hard for anyone.</w:t>
      </w:r>
    </w:p>
    <w:p w14:paraId="44112E39" w14:textId="77777777" w:rsidR="005C2776" w:rsidRDefault="005C2776" w:rsidP="000A3C46"/>
    <w:p w14:paraId="6227214A" w14:textId="77777777" w:rsidR="00BC3E3A" w:rsidRDefault="00BC3E3A" w:rsidP="000A3C46"/>
    <w:p w14:paraId="1234F2E5" w14:textId="77777777" w:rsidR="00BC3E3A" w:rsidRDefault="00193242" w:rsidP="000A3C46">
      <w:r w:rsidRPr="00C36CB2">
        <w:rPr>
          <w:noProof/>
        </w:rPr>
        <w:drawing>
          <wp:anchor distT="0" distB="0" distL="114300" distR="114300" simplePos="0" relativeHeight="252177408" behindDoc="0" locked="0" layoutInCell="1" allowOverlap="1" wp14:anchorId="3F390F6A" wp14:editId="401DB5B0">
            <wp:simplePos x="0" y="0"/>
            <wp:positionH relativeFrom="margin">
              <wp:posOffset>-155643</wp:posOffset>
            </wp:positionH>
            <wp:positionV relativeFrom="paragraph">
              <wp:posOffset>10132</wp:posOffset>
            </wp:positionV>
            <wp:extent cx="1891862" cy="1891862"/>
            <wp:effectExtent l="0" t="0" r="0" b="0"/>
            <wp:wrapNone/>
            <wp:docPr id="1177777317" name="Picture 11777773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777317" name="Picture 11777773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862" cy="189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3E3A">
        <w:t xml:space="preserve">Survivors should also get support with </w:t>
      </w:r>
      <w:r w:rsidR="00BC3E3A" w:rsidRPr="00053783">
        <w:rPr>
          <w:b/>
          <w:bCs/>
        </w:rPr>
        <w:t>access to justice</w:t>
      </w:r>
      <w:r w:rsidR="00BC3E3A">
        <w:t>.</w:t>
      </w:r>
    </w:p>
    <w:p w14:paraId="1456FAF5" w14:textId="77777777" w:rsidR="00193242" w:rsidRDefault="00193242" w:rsidP="000A3C46"/>
    <w:p w14:paraId="67E65295" w14:textId="77777777" w:rsidR="00193242" w:rsidRDefault="00193242" w:rsidP="000A3C46">
      <w:r w:rsidRPr="00B053F2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2175360" behindDoc="1" locked="0" layoutInCell="1" allowOverlap="1" wp14:anchorId="2F77424E" wp14:editId="0D376FDF">
                <wp:simplePos x="0" y="0"/>
                <wp:positionH relativeFrom="margin">
                  <wp:align>right</wp:align>
                </wp:positionH>
                <wp:positionV relativeFrom="paragraph">
                  <wp:posOffset>347980</wp:posOffset>
                </wp:positionV>
                <wp:extent cx="3611880" cy="1000125"/>
                <wp:effectExtent l="0" t="0" r="7620" b="9525"/>
                <wp:wrapNone/>
                <wp:docPr id="2047323777" name="Rectangle 2047323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0001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AEB5E" id="Rectangle 2047323777" o:spid="_x0000_s1026" style="position:absolute;margin-left:233.2pt;margin-top:27.4pt;width:284.4pt;height:78.75pt;z-index:-2511411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" fillcolor="#c0f4b2" stroked="f" strokeweight="1pt">
                <w10:wrap anchorx="margin"/>
              </v:rect>
            </w:pict>
          </mc:Fallback>
        </mc:AlternateContent>
      </w:r>
    </w:p>
    <w:p w14:paraId="09FB0635" w14:textId="77777777" w:rsidR="00193242" w:rsidRPr="00193242" w:rsidRDefault="00193242" w:rsidP="000A3C46">
      <w:r>
        <w:rPr>
          <w:b/>
          <w:bCs/>
        </w:rPr>
        <w:t>Access to justice</w:t>
      </w:r>
      <w:r>
        <w:t xml:space="preserve"> means things like being able to take the people / organisations responsible to court.</w:t>
      </w:r>
    </w:p>
    <w:p w14:paraId="7E29DE31" w14:textId="77777777" w:rsidR="004B37FF" w:rsidRDefault="004B37FF" w:rsidP="004B37FF">
      <w:pPr>
        <w:pStyle w:val="Heading1"/>
        <w:rPr>
          <w:shd w:val="clear" w:color="auto" w:fill="FFFFFF"/>
          <w:lang w:eastAsia="en-GB"/>
        </w:rPr>
      </w:pPr>
      <w:r>
        <w:br w:type="page"/>
      </w:r>
      <w:r>
        <w:rPr>
          <w:shd w:val="clear" w:color="auto" w:fill="FFFFFF"/>
          <w:lang w:eastAsia="en-GB"/>
        </w:rPr>
        <w:t xml:space="preserve">Te Tiriti o Waitangi </w:t>
      </w:r>
      <w:r w:rsidR="003A7A62">
        <w:rPr>
          <w:shd w:val="clear" w:color="auto" w:fill="FFFFFF"/>
          <w:lang w:eastAsia="en-GB"/>
        </w:rPr>
        <w:t>/ The Treaty of Waitangi</w:t>
      </w:r>
    </w:p>
    <w:p w14:paraId="273DEDD2" w14:textId="77777777" w:rsidR="004B37FF" w:rsidRPr="00124EA8" w:rsidRDefault="004B37FF" w:rsidP="004B37FF">
      <w:pPr>
        <w:rPr>
          <w:lang w:eastAsia="en-GB"/>
        </w:rPr>
      </w:pPr>
    </w:p>
    <w:p w14:paraId="0DD95A0C" w14:textId="77777777" w:rsidR="004B37FF" w:rsidRDefault="003A7A62" w:rsidP="004B37FF">
      <w:pPr>
        <w:rPr>
          <w:shd w:val="clear" w:color="auto" w:fill="FFFFFF"/>
          <w:lang w:eastAsia="en-GB"/>
        </w:rPr>
      </w:pPr>
      <w:r w:rsidRPr="003F613C">
        <w:rPr>
          <w:rFonts w:eastAsia="Times New Roman"/>
          <w:b/>
          <w:bCs/>
          <w:noProof/>
          <w:color w:val="000000"/>
          <w:lang w:eastAsia="en-NZ"/>
        </w:rPr>
        <w:drawing>
          <wp:anchor distT="0" distB="0" distL="114300" distR="114300" simplePos="0" relativeHeight="251919360" behindDoc="0" locked="0" layoutInCell="1" allowOverlap="1" wp14:anchorId="22CB8712" wp14:editId="5AA67D31">
            <wp:simplePos x="0" y="0"/>
            <wp:positionH relativeFrom="margin">
              <wp:posOffset>-1037617</wp:posOffset>
            </wp:positionH>
            <wp:positionV relativeFrom="page">
              <wp:posOffset>2130154</wp:posOffset>
            </wp:positionV>
            <wp:extent cx="3582819" cy="2533650"/>
            <wp:effectExtent l="0" t="0" r="0" b="0"/>
            <wp:wrapNone/>
            <wp:docPr id="1479070746" name="Picture 14790707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70746" name="Picture 14790707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819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04025" w14:textId="77777777" w:rsidR="00BC3E3A" w:rsidRDefault="00BC3E3A" w:rsidP="004B37FF">
      <w:pPr>
        <w:rPr>
          <w:noProof/>
        </w:rPr>
      </w:pPr>
      <w:r>
        <w:rPr>
          <w:noProof/>
        </w:rPr>
        <w:t xml:space="preserve">Te Tiriti </w:t>
      </w:r>
      <w:r w:rsidR="000E3F20">
        <w:rPr>
          <w:noProof/>
        </w:rPr>
        <w:t xml:space="preserve">o Waitangi </w:t>
      </w:r>
      <w:r w:rsidR="003A7A62">
        <w:rPr>
          <w:noProof/>
        </w:rPr>
        <w:t xml:space="preserve">/ The Treaty of Waitangi </w:t>
      </w:r>
      <w:r>
        <w:rPr>
          <w:noProof/>
        </w:rPr>
        <w:t>means there are things that must happen for tamariki Māori / Māori children when they are cared for by:</w:t>
      </w:r>
    </w:p>
    <w:p w14:paraId="1589B7B7" w14:textId="5FFB7420" w:rsidR="00BC3E3A" w:rsidRDefault="00BC3E3A" w:rsidP="00BC3E3A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7104C6" w:rsidRPr="007104C6">
        <w:rPr>
          <w:b/>
          <w:bCs/>
          <w:shd w:val="clear" w:color="auto" w:fill="FFFFFF"/>
          <w:lang w:eastAsia="en-GB"/>
        </w:rPr>
        <w:t>S</w:t>
      </w:r>
      <w:r w:rsidRPr="007104C6">
        <w:rPr>
          <w:b/>
          <w:bCs/>
          <w:shd w:val="clear" w:color="auto" w:fill="FFFFFF"/>
          <w:lang w:eastAsia="en-GB"/>
        </w:rPr>
        <w:t>tate</w:t>
      </w:r>
    </w:p>
    <w:p w14:paraId="5F59AD03" w14:textId="77777777" w:rsidR="00BC3E3A" w:rsidRDefault="000E3F20" w:rsidP="00BC3E3A">
      <w:pPr>
        <w:pStyle w:val="Listtoplevel"/>
        <w:rPr>
          <w:shd w:val="clear" w:color="auto" w:fill="FFFFFF"/>
          <w:lang w:eastAsia="en-GB"/>
        </w:rPr>
      </w:pPr>
      <w:r w:rsidRPr="00466571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921408" behindDoc="0" locked="0" layoutInCell="1" allowOverlap="1" wp14:anchorId="06D41188" wp14:editId="4F285DE2">
            <wp:simplePos x="0" y="0"/>
            <wp:positionH relativeFrom="margin">
              <wp:align>left</wp:align>
            </wp:positionH>
            <wp:positionV relativeFrom="paragraph">
              <wp:posOffset>561975</wp:posOffset>
            </wp:positionV>
            <wp:extent cx="1600200" cy="1600200"/>
            <wp:effectExtent l="0" t="0" r="0" b="0"/>
            <wp:wrapNone/>
            <wp:docPr id="1855358972" name="Picture 18553589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358972" name="Picture 18553589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D02">
        <w:rPr>
          <w:shd w:val="clear" w:color="auto" w:fill="FFFFFF"/>
          <w:lang w:eastAsia="en-GB"/>
        </w:rPr>
        <w:t>faith-</w:t>
      </w:r>
      <w:r w:rsidR="00BC3E3A">
        <w:rPr>
          <w:shd w:val="clear" w:color="auto" w:fill="FFFFFF"/>
          <w:lang w:eastAsia="en-GB"/>
        </w:rPr>
        <w:t>based institutions.</w:t>
      </w:r>
    </w:p>
    <w:p w14:paraId="0E4F3B83" w14:textId="77777777" w:rsidR="000E3F20" w:rsidRDefault="000E3F20" w:rsidP="000E3F20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10AAC7E4" w14:textId="77777777" w:rsidR="000E3F20" w:rsidRDefault="000E3F20" w:rsidP="000E3F20">
      <w:pPr>
        <w:rPr>
          <w:noProof/>
        </w:rPr>
      </w:pPr>
      <w:r>
        <w:rPr>
          <w:noProof/>
        </w:rPr>
        <w:t>The boys did not get care that fit</w:t>
      </w:r>
      <w:r w:rsidR="00566A0C">
        <w:rPr>
          <w:noProof/>
        </w:rPr>
        <w:t>ted</w:t>
      </w:r>
      <w:r>
        <w:rPr>
          <w:noProof/>
        </w:rPr>
        <w:t xml:space="preserve"> with te Tiriti o Waitangi.</w:t>
      </w:r>
    </w:p>
    <w:p w14:paraId="02C32B42" w14:textId="77777777" w:rsidR="000E3F20" w:rsidRDefault="000E3F20" w:rsidP="000E3F20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4C2B92B0" w14:textId="2C2BADB2" w:rsidR="007104C6" w:rsidRDefault="003E6D14" w:rsidP="003E6D14">
      <w:pPr>
        <w:pStyle w:val="Listtoplevel"/>
        <w:numPr>
          <w:ilvl w:val="0"/>
          <w:numId w:val="0"/>
        </w:numPr>
        <w:ind w:left="3686"/>
        <w:rPr>
          <w:shd w:val="clear" w:color="auto" w:fill="FFFFFF"/>
          <w:lang w:eastAsia="en-GB"/>
        </w:rPr>
      </w:pPr>
      <w:r>
        <w:rPr>
          <w:rFonts w:eastAsia="Times New Roman" w:cs="Arial"/>
          <w:szCs w:val="32"/>
          <w:lang w:eastAsia="en-NZ"/>
        </w:rPr>
        <w:drawing>
          <wp:anchor distT="0" distB="0" distL="114300" distR="114300" simplePos="0" relativeHeight="252220416" behindDoc="0" locked="0" layoutInCell="1" allowOverlap="1" wp14:anchorId="54F12328" wp14:editId="58A8649A">
            <wp:simplePos x="0" y="0"/>
            <wp:positionH relativeFrom="margin">
              <wp:align>left</wp:align>
            </wp:positionH>
            <wp:positionV relativeFrom="paragraph">
              <wp:posOffset>85725</wp:posOffset>
            </wp:positionV>
            <wp:extent cx="1869440" cy="1243330"/>
            <wp:effectExtent l="0" t="0" r="0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3F2">
        <mc:AlternateContent>
          <mc:Choice Requires="wps">
            <w:drawing>
              <wp:anchor distT="0" distB="0" distL="114300" distR="114300" simplePos="0" relativeHeight="252222464" behindDoc="1" locked="0" layoutInCell="1" allowOverlap="1" wp14:anchorId="7F329349" wp14:editId="22B349A0">
                <wp:simplePos x="0" y="0"/>
                <wp:positionH relativeFrom="margin">
                  <wp:align>right</wp:align>
                </wp:positionH>
                <wp:positionV relativeFrom="paragraph">
                  <wp:posOffset>283845</wp:posOffset>
                </wp:positionV>
                <wp:extent cx="3611880" cy="1000125"/>
                <wp:effectExtent l="0" t="0" r="7620" b="952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0001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F41CC3" id="Rectangle 33" o:spid="_x0000_s1026" style="position:absolute;margin-left:233.2pt;margin-top:22.35pt;width:284.4pt;height:78.75pt;z-index:-251094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" fillcolor="#c0f4b2" stroked="f" strokeweight="1pt">
                <w10:wrap anchorx="margin"/>
              </v:rect>
            </w:pict>
          </mc:Fallback>
        </mc:AlternateContent>
      </w:r>
      <w:r w:rsidRPr="003E6D14">
        <w:rPr>
          <w:b/>
          <w:bCs/>
        </w:rPr>
        <w:t>State</w:t>
      </w:r>
      <w:r>
        <w:t xml:space="preserve"> </w:t>
      </w:r>
      <w:bookmarkStart w:id="1" w:name="_Hlk140644126"/>
      <w:r>
        <w:t>care is when a child is placed in care that is managed by the Government.</w:t>
      </w:r>
      <w:r w:rsidR="007104C6">
        <w:rPr>
          <w:shd w:val="clear" w:color="auto" w:fill="FFFFFF"/>
          <w:lang w:eastAsia="en-GB"/>
        </w:rPr>
        <w:t xml:space="preserve"> </w:t>
      </w:r>
      <w:bookmarkEnd w:id="1"/>
    </w:p>
    <w:p w14:paraId="145F23A6" w14:textId="77777777" w:rsidR="004B37FF" w:rsidRDefault="004B37FF">
      <w:pPr>
        <w:spacing w:line="240" w:lineRule="auto"/>
        <w:ind w:left="0"/>
        <w:rPr>
          <w:b/>
          <w:bCs/>
          <w:shd w:val="clear" w:color="auto" w:fill="FFFFFF"/>
          <w:lang w:eastAsia="en-GB"/>
        </w:rPr>
      </w:pPr>
      <w:r>
        <w:rPr>
          <w:b/>
          <w:bCs/>
          <w:shd w:val="clear" w:color="auto" w:fill="FFFFFF"/>
          <w:lang w:eastAsia="en-GB"/>
        </w:rPr>
        <w:br w:type="page"/>
      </w:r>
    </w:p>
    <w:p w14:paraId="20E75247" w14:textId="77777777" w:rsidR="004B37FF" w:rsidRDefault="004B37FF" w:rsidP="004B37FF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What </w:t>
      </w:r>
      <w:r w:rsidR="00384FE1">
        <w:rPr>
          <w:shd w:val="clear" w:color="auto" w:fill="FFFFFF"/>
          <w:lang w:eastAsia="en-GB"/>
        </w:rPr>
        <w:t xml:space="preserve">the Commission </w:t>
      </w:r>
      <w:r>
        <w:rPr>
          <w:shd w:val="clear" w:color="auto" w:fill="FFFFFF"/>
          <w:lang w:eastAsia="en-GB"/>
        </w:rPr>
        <w:t xml:space="preserve">found </w:t>
      </w:r>
    </w:p>
    <w:p w14:paraId="654C3666" w14:textId="77777777" w:rsidR="004B37FF" w:rsidRPr="00124EA8" w:rsidRDefault="00384FE1" w:rsidP="004B37FF">
      <w:pPr>
        <w:rPr>
          <w:lang w:eastAsia="en-GB"/>
        </w:rPr>
      </w:pPr>
      <w:r w:rsidRPr="00A01B56">
        <w:rPr>
          <w:noProof/>
        </w:rPr>
        <w:drawing>
          <wp:anchor distT="0" distB="0" distL="114300" distR="114300" simplePos="0" relativeHeight="252101632" behindDoc="0" locked="0" layoutInCell="1" allowOverlap="1" wp14:anchorId="7E2A6AE3" wp14:editId="70FA4E6E">
            <wp:simplePos x="0" y="0"/>
            <wp:positionH relativeFrom="margin">
              <wp:posOffset>152400</wp:posOffset>
            </wp:positionH>
            <wp:positionV relativeFrom="paragraph">
              <wp:posOffset>229235</wp:posOffset>
            </wp:positionV>
            <wp:extent cx="1442075" cy="2038350"/>
            <wp:effectExtent l="0" t="0" r="6350" b="0"/>
            <wp:wrapNone/>
            <wp:docPr id="797722818" name="Picture 7977228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722818" name="Picture 7977228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163" cy="2038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FC145" w14:textId="77777777" w:rsidR="004B37FF" w:rsidRDefault="004B37FF" w:rsidP="004B37FF">
      <w:pPr>
        <w:rPr>
          <w:shd w:val="clear" w:color="auto" w:fill="FFFFFF"/>
          <w:lang w:eastAsia="en-GB"/>
        </w:rPr>
      </w:pPr>
    </w:p>
    <w:p w14:paraId="38364238" w14:textId="77777777" w:rsidR="0062200F" w:rsidRDefault="0062200F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In the full report </w:t>
      </w:r>
      <w:r w:rsidR="00384FE1">
        <w:rPr>
          <w:shd w:val="clear" w:color="auto" w:fill="FFFFFF"/>
          <w:lang w:eastAsia="en-GB"/>
        </w:rPr>
        <w:t>the Commission outline</w:t>
      </w:r>
      <w:r w:rsidR="00053783">
        <w:rPr>
          <w:shd w:val="clear" w:color="auto" w:fill="FFFFFF"/>
          <w:lang w:eastAsia="en-GB"/>
        </w:rPr>
        <w:t>s</w:t>
      </w:r>
      <w:r w:rsidR="00384FE1">
        <w:rPr>
          <w:shd w:val="clear" w:color="auto" w:fill="FFFFFF"/>
          <w:lang w:eastAsia="en-GB"/>
        </w:rPr>
        <w:t xml:space="preserve"> </w:t>
      </w:r>
      <w:r>
        <w:rPr>
          <w:shd w:val="clear" w:color="auto" w:fill="FFFFFF"/>
          <w:lang w:eastAsia="en-GB"/>
        </w:rPr>
        <w:t xml:space="preserve">42 things </w:t>
      </w:r>
      <w:r w:rsidR="00384FE1">
        <w:rPr>
          <w:shd w:val="clear" w:color="auto" w:fill="FFFFFF"/>
          <w:lang w:eastAsia="en-GB"/>
        </w:rPr>
        <w:t xml:space="preserve">they </w:t>
      </w:r>
      <w:r>
        <w:rPr>
          <w:shd w:val="clear" w:color="auto" w:fill="FFFFFF"/>
          <w:lang w:eastAsia="en-GB"/>
        </w:rPr>
        <w:t>found out.</w:t>
      </w:r>
    </w:p>
    <w:p w14:paraId="14972322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052B7917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6FD1217F" w14:textId="29FB0D80" w:rsidR="0062200F" w:rsidRDefault="00281696" w:rsidP="004B37FF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95136" behindDoc="0" locked="0" layoutInCell="1" allowOverlap="1" wp14:anchorId="6A7C2A36" wp14:editId="21C22DDC">
            <wp:simplePos x="0" y="0"/>
            <wp:positionH relativeFrom="margin">
              <wp:posOffset>0</wp:posOffset>
            </wp:positionH>
            <wp:positionV relativeFrom="paragraph">
              <wp:posOffset>526415</wp:posOffset>
            </wp:positionV>
            <wp:extent cx="714375" cy="1692275"/>
            <wp:effectExtent l="0" t="0" r="0" b="3175"/>
            <wp:wrapNone/>
            <wp:docPr id="652930892" name="Picture 6529308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930892" name="Picture 6529308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64F9">
        <w:rPr>
          <w:noProof/>
        </w:rPr>
        <w:drawing>
          <wp:anchor distT="0" distB="0" distL="114300" distR="114300" simplePos="0" relativeHeight="251998208" behindDoc="0" locked="0" layoutInCell="1" allowOverlap="1" wp14:anchorId="2E62CE9C" wp14:editId="120A9777">
            <wp:simplePos x="0" y="0"/>
            <wp:positionH relativeFrom="column">
              <wp:posOffset>488950</wp:posOffset>
            </wp:positionH>
            <wp:positionV relativeFrom="paragraph">
              <wp:posOffset>533400</wp:posOffset>
            </wp:positionV>
            <wp:extent cx="1733550" cy="1733550"/>
            <wp:effectExtent l="0" t="0" r="0" b="0"/>
            <wp:wrapNone/>
            <wp:docPr id="710239425" name="Picture 7102394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239425" name="Picture 7102394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200F">
        <w:rPr>
          <w:shd w:val="clear" w:color="auto" w:fill="FFFFFF"/>
          <w:lang w:eastAsia="en-GB"/>
        </w:rPr>
        <w:t>The</w:t>
      </w:r>
      <w:r w:rsidR="00384FE1">
        <w:rPr>
          <w:shd w:val="clear" w:color="auto" w:fill="FFFFFF"/>
          <w:lang w:eastAsia="en-GB"/>
        </w:rPr>
        <w:t xml:space="preserve"> things they found out were</w:t>
      </w:r>
      <w:r w:rsidR="0062200F">
        <w:rPr>
          <w:shd w:val="clear" w:color="auto" w:fill="FFFFFF"/>
          <w:lang w:eastAsia="en-GB"/>
        </w:rPr>
        <w:t xml:space="preserve"> about the </w:t>
      </w:r>
      <w:r w:rsidR="0062200F" w:rsidRPr="000E703E">
        <w:rPr>
          <w:b/>
          <w:bCs/>
          <w:shd w:val="clear" w:color="auto" w:fill="FFFFFF"/>
          <w:lang w:eastAsia="en-GB"/>
        </w:rPr>
        <w:t>failures</w:t>
      </w:r>
      <w:r w:rsidR="0062200F">
        <w:rPr>
          <w:shd w:val="clear" w:color="auto" w:fill="FFFFFF"/>
          <w:lang w:eastAsia="en-GB"/>
        </w:rPr>
        <w:t xml:space="preserve"> of:</w:t>
      </w:r>
    </w:p>
    <w:p w14:paraId="44FF038A" w14:textId="77777777" w:rsidR="0062200F" w:rsidRDefault="0062200F" w:rsidP="006220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Order</w:t>
      </w:r>
    </w:p>
    <w:p w14:paraId="0637AF76" w14:textId="77777777" w:rsidR="0062200F" w:rsidRDefault="0062200F" w:rsidP="006220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Catholic </w:t>
      </w:r>
      <w:r w:rsidR="00566A0C">
        <w:rPr>
          <w:shd w:val="clear" w:color="auto" w:fill="FFFFFF"/>
          <w:lang w:eastAsia="en-GB"/>
        </w:rPr>
        <w:t>Church</w:t>
      </w:r>
    </w:p>
    <w:p w14:paraId="2152EBAE" w14:textId="77777777" w:rsidR="0062200F" w:rsidRDefault="00384FE1" w:rsidP="0062200F">
      <w:pPr>
        <w:pStyle w:val="Listtoplevel"/>
        <w:rPr>
          <w:shd w:val="clear" w:color="auto" w:fill="FFFFFF"/>
          <w:lang w:eastAsia="en-GB"/>
        </w:rPr>
      </w:pPr>
      <w:r>
        <w:rPr>
          <w:rFonts w:eastAsia="Times New Roman" w:cs="Arial"/>
          <w:szCs w:val="32"/>
          <w:lang w:eastAsia="en-NZ"/>
        </w:rPr>
        <w:drawing>
          <wp:anchor distT="0" distB="0" distL="114300" distR="114300" simplePos="0" relativeHeight="252000256" behindDoc="0" locked="0" layoutInCell="1" allowOverlap="1" wp14:anchorId="677B242A" wp14:editId="74D224AA">
            <wp:simplePos x="0" y="0"/>
            <wp:positionH relativeFrom="margin">
              <wp:align>left</wp:align>
            </wp:positionH>
            <wp:positionV relativeFrom="paragraph">
              <wp:posOffset>546100</wp:posOffset>
            </wp:positionV>
            <wp:extent cx="1869440" cy="1243330"/>
            <wp:effectExtent l="0" t="0" r="0" b="0"/>
            <wp:wrapNone/>
            <wp:docPr id="1243252181" name="Picture 12432521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252181" name="Picture 12432521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 xml:space="preserve">the </w:t>
      </w:r>
      <w:r w:rsidR="00566A0C">
        <w:rPr>
          <w:shd w:val="clear" w:color="auto" w:fill="FFFFFF"/>
          <w:lang w:eastAsia="en-GB"/>
        </w:rPr>
        <w:t xml:space="preserve">Government </w:t>
      </w:r>
      <w:r w:rsidR="0062200F">
        <w:rPr>
          <w:shd w:val="clear" w:color="auto" w:fill="FFFFFF"/>
          <w:lang w:eastAsia="en-GB"/>
        </w:rPr>
        <w:t>/ country.</w:t>
      </w:r>
    </w:p>
    <w:p w14:paraId="05283354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7245CB12" w14:textId="77777777" w:rsidR="000E703E" w:rsidRDefault="000E703E" w:rsidP="004B37FF">
      <w:pPr>
        <w:rPr>
          <w:shd w:val="clear" w:color="auto" w:fill="FFFFFF"/>
          <w:lang w:eastAsia="en-GB"/>
        </w:rPr>
      </w:pPr>
      <w:r w:rsidRPr="00B053F2">
        <w:rPr>
          <w:rFonts w:eastAsiaTheme="minorHAnsi"/>
          <w:noProof/>
          <w:szCs w:val="22"/>
          <w:lang w:val="en-GB"/>
        </w:rPr>
        <mc:AlternateContent>
          <mc:Choice Requires="wps">
            <w:drawing>
              <wp:anchor distT="0" distB="0" distL="114300" distR="114300" simplePos="0" relativeHeight="251993088" behindDoc="1" locked="0" layoutInCell="1" allowOverlap="1" wp14:anchorId="5207B4BD" wp14:editId="0CAD9B24">
                <wp:simplePos x="0" y="0"/>
                <wp:positionH relativeFrom="margin">
                  <wp:posOffset>2112010</wp:posOffset>
                </wp:positionH>
                <wp:positionV relativeFrom="paragraph">
                  <wp:posOffset>316703</wp:posOffset>
                </wp:positionV>
                <wp:extent cx="3611880" cy="1015630"/>
                <wp:effectExtent l="0" t="0" r="7620" b="0"/>
                <wp:wrapNone/>
                <wp:docPr id="348255921" name="Rectangle 348255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01563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8640B" id="Rectangle 348255921" o:spid="_x0000_s1026" style="position:absolute;margin-left:166.3pt;margin-top:24.95pt;width:284.4pt;height:79.95pt;z-index:-25132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" fillcolor="#c0f4b2" stroked="f" strokeweight="1pt">
                <w10:wrap anchorx="margin"/>
              </v:rect>
            </w:pict>
          </mc:Fallback>
        </mc:AlternateContent>
      </w:r>
    </w:p>
    <w:p w14:paraId="7A8C5C29" w14:textId="77777777" w:rsidR="000E703E" w:rsidRDefault="000E703E" w:rsidP="000E703E">
      <w:pPr>
        <w:rPr>
          <w:shd w:val="clear" w:color="auto" w:fill="FFFFFF"/>
          <w:lang w:eastAsia="en-GB"/>
        </w:rPr>
      </w:pPr>
      <w:r w:rsidRPr="000E703E">
        <w:rPr>
          <w:b/>
          <w:bCs/>
          <w:lang w:eastAsia="en-GB"/>
        </w:rPr>
        <w:t>Failures</w:t>
      </w:r>
      <w:r w:rsidRPr="000E703E">
        <w:rPr>
          <w:lang w:eastAsia="en-GB"/>
        </w:rPr>
        <w:t xml:space="preserve"> are when people did not do what they should have done to keep people safe.</w:t>
      </w:r>
    </w:p>
    <w:p w14:paraId="41A0E07D" w14:textId="77777777" w:rsidR="00A33C38" w:rsidRDefault="00A33C38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53D0F3C0" w14:textId="7EB9E9E5" w:rsidR="0062200F" w:rsidRDefault="003E6D14" w:rsidP="004B37FF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224512" behindDoc="0" locked="0" layoutInCell="1" allowOverlap="1" wp14:anchorId="4C77B119" wp14:editId="10ECA2D1">
            <wp:simplePos x="0" y="0"/>
            <wp:positionH relativeFrom="margin">
              <wp:align>left</wp:align>
            </wp:positionH>
            <wp:positionV relativeFrom="paragraph">
              <wp:posOffset>-285750</wp:posOffset>
            </wp:positionV>
            <wp:extent cx="1666875" cy="1654810"/>
            <wp:effectExtent l="0" t="0" r="9525" b="254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FE1">
        <w:rPr>
          <w:shd w:val="clear" w:color="auto" w:fill="FFFFFF"/>
          <w:lang w:eastAsia="en-GB"/>
        </w:rPr>
        <w:t>Some of these failures were that t</w:t>
      </w:r>
      <w:r w:rsidR="0062200F">
        <w:rPr>
          <w:shd w:val="clear" w:color="auto" w:fill="FFFFFF"/>
          <w:lang w:eastAsia="en-GB"/>
        </w:rPr>
        <w:t xml:space="preserve">he </w:t>
      </w:r>
      <w:r w:rsidR="00566A0C">
        <w:rPr>
          <w:shd w:val="clear" w:color="auto" w:fill="FFFFFF"/>
          <w:lang w:eastAsia="en-GB"/>
        </w:rPr>
        <w:t>Government</w:t>
      </w:r>
      <w:r w:rsidR="0062200F">
        <w:rPr>
          <w:shd w:val="clear" w:color="auto" w:fill="FFFFFF"/>
          <w:lang w:eastAsia="en-GB"/>
        </w:rPr>
        <w:t>:</w:t>
      </w:r>
    </w:p>
    <w:p w14:paraId="1223EC83" w14:textId="77777777" w:rsidR="0062200F" w:rsidRDefault="00384FE1" w:rsidP="000E703E">
      <w:pPr>
        <w:pStyle w:val="Listtoplevel"/>
        <w:rPr>
          <w:shd w:val="clear" w:color="auto" w:fill="FFFFFF"/>
          <w:lang w:eastAsia="en-GB"/>
        </w:rPr>
      </w:pPr>
      <w:r w:rsidRPr="000E703E">
        <w:rPr>
          <w:shd w:val="clear" w:color="auto" w:fill="FFFFFF"/>
          <w:lang w:eastAsia="en-GB"/>
        </w:rPr>
        <w:drawing>
          <wp:anchor distT="0" distB="0" distL="114300" distR="114300" simplePos="0" relativeHeight="252005376" behindDoc="0" locked="0" layoutInCell="1" allowOverlap="1" wp14:anchorId="7B257DCE" wp14:editId="181987CA">
            <wp:simplePos x="0" y="0"/>
            <wp:positionH relativeFrom="margin">
              <wp:posOffset>66675</wp:posOffset>
            </wp:positionH>
            <wp:positionV relativeFrom="paragraph">
              <wp:posOffset>749300</wp:posOffset>
            </wp:positionV>
            <wp:extent cx="1381125" cy="1381125"/>
            <wp:effectExtent l="0" t="0" r="9525" b="0"/>
            <wp:wrapNone/>
            <wp:docPr id="1609189569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189569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>was part of setting up Marylands School and Hebron Trust</w:t>
      </w:r>
    </w:p>
    <w:p w14:paraId="07351650" w14:textId="77777777" w:rsidR="0062200F" w:rsidRDefault="0062200F" w:rsidP="006220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gave money to Marylands </w:t>
      </w:r>
      <w:r w:rsidR="00566A0C">
        <w:rPr>
          <w:shd w:val="clear" w:color="auto" w:fill="FFFFFF"/>
          <w:lang w:eastAsia="en-GB"/>
        </w:rPr>
        <w:t>School</w:t>
      </w:r>
    </w:p>
    <w:p w14:paraId="1AA5C1CC" w14:textId="77777777" w:rsidR="0062200F" w:rsidRDefault="000E703E" w:rsidP="0062200F">
      <w:pPr>
        <w:pStyle w:val="Listtoplevel"/>
        <w:rPr>
          <w:shd w:val="clear" w:color="auto" w:fill="FFFFFF"/>
          <w:lang w:eastAsia="en-GB"/>
        </w:rPr>
      </w:pPr>
      <w:r w:rsidRPr="001B6EF6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2004352" behindDoc="0" locked="0" layoutInCell="1" allowOverlap="1" wp14:anchorId="1C498AF8" wp14:editId="1B5DC80D">
            <wp:simplePos x="0" y="0"/>
            <wp:positionH relativeFrom="margin">
              <wp:align>left</wp:align>
            </wp:positionH>
            <wp:positionV relativeFrom="paragraph">
              <wp:posOffset>472440</wp:posOffset>
            </wp:positionV>
            <wp:extent cx="1438275" cy="1438275"/>
            <wp:effectExtent l="0" t="0" r="9525" b="9525"/>
            <wp:wrapNone/>
            <wp:docPr id="338605588" name="Picture 3386055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05588" name="Picture 3386055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>sent young people to Hebron Trust without checking if they would be safe</w:t>
      </w:r>
    </w:p>
    <w:p w14:paraId="64087491" w14:textId="77777777" w:rsidR="0062200F" w:rsidRDefault="000E703E" w:rsidP="0062200F">
      <w:pPr>
        <w:pStyle w:val="Listtoplevel"/>
        <w:rPr>
          <w:shd w:val="clear" w:color="auto" w:fill="FFFFFF"/>
          <w:lang w:eastAsia="en-GB"/>
        </w:rPr>
      </w:pPr>
      <w:r w:rsidRPr="003F613C">
        <w:rPr>
          <w:rFonts w:eastAsia="Times New Roman"/>
          <w:b/>
          <w:bCs/>
          <w:color w:val="000000"/>
          <w:lang w:eastAsia="en-NZ"/>
        </w:rPr>
        <w:drawing>
          <wp:anchor distT="0" distB="0" distL="114300" distR="114300" simplePos="0" relativeHeight="252002304" behindDoc="0" locked="0" layoutInCell="1" allowOverlap="1" wp14:anchorId="5E28421C" wp14:editId="23F57A33">
            <wp:simplePos x="0" y="0"/>
            <wp:positionH relativeFrom="margin">
              <wp:posOffset>-676275</wp:posOffset>
            </wp:positionH>
            <wp:positionV relativeFrom="page">
              <wp:posOffset>5410200</wp:posOffset>
            </wp:positionV>
            <wp:extent cx="2828290" cy="2000250"/>
            <wp:effectExtent l="0" t="0" r="0" b="0"/>
            <wp:wrapNone/>
            <wp:docPr id="824900445" name="Picture 8249004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900445" name="Picture 8249004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>did not check that Maryland School and Hebron Trust supported te Tiriti o Waitangi</w:t>
      </w:r>
    </w:p>
    <w:p w14:paraId="336CC720" w14:textId="77777777" w:rsidR="0062200F" w:rsidRDefault="0062200F" w:rsidP="006220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did not make sure people were held responsible for the abuse.</w:t>
      </w:r>
    </w:p>
    <w:p w14:paraId="6F1FF867" w14:textId="77777777" w:rsidR="005C2776" w:rsidRDefault="005C2776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38898932" w14:textId="77777777" w:rsidR="0062200F" w:rsidRDefault="00384FE1" w:rsidP="004B37FF">
      <w:pPr>
        <w:rPr>
          <w:shd w:val="clear" w:color="auto" w:fill="FFFFFF"/>
          <w:lang w:eastAsia="en-GB"/>
        </w:rPr>
      </w:pPr>
      <w:r w:rsidRPr="00384FE1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45664" behindDoc="0" locked="0" layoutInCell="1" allowOverlap="1" wp14:anchorId="5D174A5B" wp14:editId="5799022E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57350" cy="1657350"/>
            <wp:effectExtent l="0" t="0" r="0" b="0"/>
            <wp:wrapThrough wrapText="bothSides">
              <wp:wrapPolygon edited="0">
                <wp:start x="248" y="248"/>
                <wp:lineTo x="248" y="13655"/>
                <wp:lineTo x="2483" y="16634"/>
                <wp:lineTo x="2731" y="20855"/>
                <wp:lineTo x="4717" y="20855"/>
                <wp:lineTo x="7448" y="20359"/>
                <wp:lineTo x="8441" y="19117"/>
                <wp:lineTo x="8193" y="16634"/>
                <wp:lineTo x="12910" y="16634"/>
                <wp:lineTo x="21352" y="14152"/>
                <wp:lineTo x="21352" y="248"/>
                <wp:lineTo x="248" y="248"/>
              </wp:wrapPolygon>
            </wp:wrapThrough>
            <wp:docPr id="66381877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1877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 xml:space="preserve">The Catholic Church and the Order of the Brothers of St John of God </w:t>
      </w:r>
      <w:r>
        <w:rPr>
          <w:shd w:val="clear" w:color="auto" w:fill="FFFFFF"/>
          <w:lang w:eastAsia="en-GB"/>
        </w:rPr>
        <w:t xml:space="preserve">failed to </w:t>
      </w:r>
      <w:r w:rsidR="005C2776">
        <w:rPr>
          <w:shd w:val="clear" w:color="auto" w:fill="FFFFFF"/>
          <w:lang w:eastAsia="en-GB"/>
        </w:rPr>
        <w:t>give the children:</w:t>
      </w:r>
    </w:p>
    <w:p w14:paraId="0F610DB9" w14:textId="77777777" w:rsidR="0062200F" w:rsidRDefault="00384FE1" w:rsidP="005C2776">
      <w:pPr>
        <w:pStyle w:val="Listtoplevel"/>
        <w:rPr>
          <w:shd w:val="clear" w:color="auto" w:fill="FFFFFF"/>
          <w:lang w:eastAsia="en-GB"/>
        </w:rPr>
      </w:pPr>
      <w:r w:rsidRPr="000E703E">
        <w:rPr>
          <w:shd w:val="clear" w:color="auto" w:fill="FFFFFF"/>
          <w:lang w:eastAsia="en-GB"/>
        </w:rPr>
        <w:drawing>
          <wp:anchor distT="0" distB="0" distL="114300" distR="114300" simplePos="0" relativeHeight="252007424" behindDoc="0" locked="0" layoutInCell="1" allowOverlap="1" wp14:anchorId="612A0ED6" wp14:editId="75B90F9D">
            <wp:simplePos x="0" y="0"/>
            <wp:positionH relativeFrom="margin">
              <wp:posOffset>85725</wp:posOffset>
            </wp:positionH>
            <wp:positionV relativeFrom="paragraph">
              <wp:posOffset>595630</wp:posOffset>
            </wp:positionV>
            <wp:extent cx="1445260" cy="1674495"/>
            <wp:effectExtent l="0" t="0" r="2540" b="1905"/>
            <wp:wrapNone/>
            <wp:docPr id="359945258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45258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>support</w:t>
      </w:r>
    </w:p>
    <w:p w14:paraId="19581B6C" w14:textId="77777777" w:rsidR="0062200F" w:rsidRDefault="0062200F" w:rsidP="005C277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learning</w:t>
      </w:r>
    </w:p>
    <w:p w14:paraId="6420ADF6" w14:textId="77777777" w:rsidR="0062200F" w:rsidRPr="0062200F" w:rsidRDefault="0062200F" w:rsidP="000E703E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understanding of te ao Māori / the Māori world.</w:t>
      </w:r>
    </w:p>
    <w:p w14:paraId="54BEAB41" w14:textId="77777777" w:rsidR="0062200F" w:rsidRDefault="00384FE1" w:rsidP="004B37FF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47712" behindDoc="0" locked="0" layoutInCell="1" allowOverlap="1" wp14:anchorId="7185B6B3" wp14:editId="10078AB2">
            <wp:simplePos x="0" y="0"/>
            <wp:positionH relativeFrom="margin">
              <wp:posOffset>409575</wp:posOffset>
            </wp:positionH>
            <wp:positionV relativeFrom="paragraph">
              <wp:posOffset>201295</wp:posOffset>
            </wp:positionV>
            <wp:extent cx="638175" cy="1511766"/>
            <wp:effectExtent l="0" t="0" r="0" b="0"/>
            <wp:wrapNone/>
            <wp:docPr id="1805264271" name="Picture 18052642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264271" name="Picture 18052642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51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CC43E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31C13A05" w14:textId="77777777" w:rsidR="0062200F" w:rsidRDefault="0062200F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384FE1">
        <w:rPr>
          <w:shd w:val="clear" w:color="auto" w:fill="FFFFFF"/>
          <w:lang w:eastAsia="en-GB"/>
        </w:rPr>
        <w:t>B</w:t>
      </w:r>
      <w:r>
        <w:rPr>
          <w:shd w:val="clear" w:color="auto" w:fill="FFFFFF"/>
          <w:lang w:eastAsia="en-GB"/>
        </w:rPr>
        <w:t>rothers caused very bad harm to these young people.</w:t>
      </w:r>
    </w:p>
    <w:p w14:paraId="5CDB8DD5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6DDD112C" w14:textId="77777777" w:rsidR="005C2776" w:rsidRDefault="00384FE1" w:rsidP="004B37FF">
      <w:pPr>
        <w:rPr>
          <w:shd w:val="clear" w:color="auto" w:fill="FFFFFF"/>
          <w:lang w:eastAsia="en-GB"/>
        </w:rPr>
      </w:pPr>
      <w:r w:rsidRPr="000E703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09472" behindDoc="0" locked="0" layoutInCell="1" allowOverlap="1" wp14:anchorId="018780CF" wp14:editId="51B4615A">
            <wp:simplePos x="0" y="0"/>
            <wp:positionH relativeFrom="margin">
              <wp:posOffset>161925</wp:posOffset>
            </wp:positionH>
            <wp:positionV relativeFrom="paragraph">
              <wp:posOffset>220345</wp:posOffset>
            </wp:positionV>
            <wp:extent cx="1275080" cy="1257300"/>
            <wp:effectExtent l="0" t="0" r="1270" b="0"/>
            <wp:wrapNone/>
            <wp:docPr id="700386416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386416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8BB4C" w14:textId="77777777" w:rsidR="0062200F" w:rsidRDefault="0062200F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384FE1">
        <w:rPr>
          <w:shd w:val="clear" w:color="auto" w:fill="FFFFFF"/>
          <w:lang w:eastAsia="en-GB"/>
        </w:rPr>
        <w:t>B</w:t>
      </w:r>
      <w:r>
        <w:rPr>
          <w:shd w:val="clear" w:color="auto" w:fill="FFFFFF"/>
          <w:lang w:eastAsia="en-GB"/>
        </w:rPr>
        <w:t>rothers also kept trying to avoid responsibility for the terrible things they did.</w:t>
      </w:r>
    </w:p>
    <w:p w14:paraId="7F662540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0CB015DE" w14:textId="77777777" w:rsidR="0062200F" w:rsidRDefault="00053783" w:rsidP="004B37FF">
      <w:pPr>
        <w:rPr>
          <w:shd w:val="clear" w:color="auto" w:fill="FFFFFF"/>
          <w:lang w:eastAsia="en-GB"/>
        </w:rPr>
      </w:pPr>
      <w:r w:rsidRPr="0005378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61024" behindDoc="0" locked="0" layoutInCell="1" allowOverlap="1" wp14:anchorId="3278CAD3" wp14:editId="4EB6F759">
            <wp:simplePos x="0" y="0"/>
            <wp:positionH relativeFrom="margin">
              <wp:align>left</wp:align>
            </wp:positionH>
            <wp:positionV relativeFrom="paragraph">
              <wp:posOffset>77470</wp:posOffset>
            </wp:positionV>
            <wp:extent cx="1333500" cy="1349375"/>
            <wp:effectExtent l="0" t="0" r="0" b="0"/>
            <wp:wrapNone/>
            <wp:docPr id="1447139921" name="Picture 1447139921" descr="A hand with thumb d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410621" name="Picture 1" descr="A hand with thumb dow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43A4D0" w14:textId="77777777" w:rsidR="0062200F" w:rsidRDefault="0062200F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Order has still not tried to support survivors.</w:t>
      </w:r>
    </w:p>
    <w:p w14:paraId="70169E1F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2EBCEDF2" w14:textId="77777777" w:rsidR="006D7163" w:rsidRDefault="006D7163" w:rsidP="004B37FF">
      <w:pPr>
        <w:rPr>
          <w:shd w:val="clear" w:color="auto" w:fill="FFFFFF"/>
          <w:lang w:eastAsia="en-GB"/>
        </w:rPr>
      </w:pPr>
    </w:p>
    <w:p w14:paraId="210118EF" w14:textId="77777777" w:rsidR="006D7163" w:rsidRDefault="000E703E" w:rsidP="004B37FF">
      <w:pPr>
        <w:rPr>
          <w:shd w:val="clear" w:color="auto" w:fill="FFFFFF"/>
          <w:lang w:eastAsia="en-GB"/>
        </w:rPr>
      </w:pPr>
      <w:r w:rsidRPr="000E703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10496" behindDoc="0" locked="0" layoutInCell="1" allowOverlap="1" wp14:anchorId="18F01B5C" wp14:editId="3DCA5C12">
            <wp:simplePos x="0" y="0"/>
            <wp:positionH relativeFrom="margin">
              <wp:posOffset>-133350</wp:posOffset>
            </wp:positionH>
            <wp:positionV relativeFrom="paragraph">
              <wp:posOffset>-352425</wp:posOffset>
            </wp:positionV>
            <wp:extent cx="2062480" cy="1941195"/>
            <wp:effectExtent l="0" t="0" r="0" b="1905"/>
            <wp:wrapNone/>
            <wp:docPr id="777309234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309234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7163">
        <w:rPr>
          <w:shd w:val="clear" w:color="auto" w:fill="FFFFFF"/>
          <w:lang w:eastAsia="en-GB"/>
        </w:rPr>
        <w:t>When boys told social workers or police about the abuse they did not do anything.</w:t>
      </w:r>
    </w:p>
    <w:p w14:paraId="42264F42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52BB66ED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7A6864AA" w14:textId="77777777" w:rsidR="0062200F" w:rsidRDefault="00384FE1" w:rsidP="004B37FF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03680" behindDoc="0" locked="0" layoutInCell="1" allowOverlap="1" wp14:anchorId="632B5FE0" wp14:editId="0440DA49">
            <wp:simplePos x="0" y="0"/>
            <wp:positionH relativeFrom="margin">
              <wp:posOffset>-200025</wp:posOffset>
            </wp:positionH>
            <wp:positionV relativeFrom="paragraph">
              <wp:posOffset>216535</wp:posOffset>
            </wp:positionV>
            <wp:extent cx="2157272" cy="1457325"/>
            <wp:effectExtent l="0" t="0" r="0" b="0"/>
            <wp:wrapNone/>
            <wp:docPr id="1533870104" name="Picture 1533870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870104" name="Picture 1533870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272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AD468" w14:textId="77777777" w:rsidR="0062200F" w:rsidRDefault="0062200F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Catholic Church and the Order have never tried to find out why abuse at Marylands School was so bad.</w:t>
      </w:r>
    </w:p>
    <w:p w14:paraId="78E35CFD" w14:textId="77777777" w:rsidR="0062200F" w:rsidRPr="00784C36" w:rsidRDefault="0062200F" w:rsidP="004B37FF">
      <w:pPr>
        <w:rPr>
          <w:sz w:val="26"/>
          <w:szCs w:val="18"/>
          <w:shd w:val="clear" w:color="auto" w:fill="FFFFFF"/>
          <w:lang w:eastAsia="en-GB"/>
        </w:rPr>
      </w:pPr>
    </w:p>
    <w:p w14:paraId="4573537D" w14:textId="77777777" w:rsidR="0062200F" w:rsidRPr="00784C36" w:rsidRDefault="0062200F" w:rsidP="004B37FF">
      <w:pPr>
        <w:rPr>
          <w:sz w:val="26"/>
          <w:szCs w:val="18"/>
          <w:shd w:val="clear" w:color="auto" w:fill="FFFFFF"/>
          <w:lang w:eastAsia="en-GB"/>
        </w:rPr>
      </w:pPr>
    </w:p>
    <w:p w14:paraId="7456CCBB" w14:textId="77777777" w:rsidR="0062200F" w:rsidRDefault="0062200F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This report is not </w:t>
      </w:r>
      <w:r w:rsidR="000E703E">
        <w:rPr>
          <w:shd w:val="clear" w:color="auto" w:fill="FFFFFF"/>
          <w:lang w:eastAsia="en-GB"/>
        </w:rPr>
        <w:t xml:space="preserve">just </w:t>
      </w:r>
      <w:r>
        <w:rPr>
          <w:shd w:val="clear" w:color="auto" w:fill="FFFFFF"/>
          <w:lang w:eastAsia="en-GB"/>
        </w:rPr>
        <w:t>about:</w:t>
      </w:r>
    </w:p>
    <w:p w14:paraId="40F91878" w14:textId="77777777" w:rsidR="0062200F" w:rsidRDefault="000E703E" w:rsidP="000E703E">
      <w:pPr>
        <w:pStyle w:val="Listtoplevel"/>
        <w:rPr>
          <w:shd w:val="clear" w:color="auto" w:fill="FFFFFF"/>
          <w:lang w:eastAsia="en-GB"/>
        </w:rPr>
      </w:pPr>
      <w:r w:rsidRPr="000E703E">
        <w:rPr>
          <w:shd w:val="clear" w:color="auto" w:fill="FFFFFF"/>
          <w:lang w:eastAsia="en-GB"/>
        </w:rPr>
        <w:drawing>
          <wp:anchor distT="0" distB="0" distL="114300" distR="114300" simplePos="0" relativeHeight="252013568" behindDoc="0" locked="0" layoutInCell="1" allowOverlap="1" wp14:anchorId="24BC265C" wp14:editId="70839D92">
            <wp:simplePos x="0" y="0"/>
            <wp:positionH relativeFrom="margin">
              <wp:align>left</wp:align>
            </wp:positionH>
            <wp:positionV relativeFrom="paragraph">
              <wp:posOffset>96048</wp:posOffset>
            </wp:positionV>
            <wp:extent cx="1466978" cy="1488558"/>
            <wp:effectExtent l="0" t="0" r="0" b="0"/>
            <wp:wrapNone/>
            <wp:docPr id="449347266" name="Picture 449347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47266" name="Picture 4493472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978" cy="148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0F">
        <w:rPr>
          <w:shd w:val="clear" w:color="auto" w:fill="FFFFFF"/>
          <w:lang w:eastAsia="en-GB"/>
        </w:rPr>
        <w:t>a few people who did abuse</w:t>
      </w:r>
    </w:p>
    <w:p w14:paraId="2F2C9B39" w14:textId="1D927C0E" w:rsidR="0062200F" w:rsidRPr="0062200F" w:rsidRDefault="0062200F" w:rsidP="000E703E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0E703E">
        <w:rPr>
          <w:shd w:val="clear" w:color="auto" w:fill="FFFFFF"/>
          <w:lang w:eastAsia="en-GB"/>
        </w:rPr>
        <w:t xml:space="preserve">crimes the courts have said the </w:t>
      </w:r>
      <w:r w:rsidR="003E6D14">
        <w:rPr>
          <w:shd w:val="clear" w:color="auto" w:fill="FFFFFF"/>
          <w:lang w:eastAsia="en-GB"/>
        </w:rPr>
        <w:t>B</w:t>
      </w:r>
      <w:r w:rsidR="000E703E">
        <w:rPr>
          <w:shd w:val="clear" w:color="auto" w:fill="FFFFFF"/>
          <w:lang w:eastAsia="en-GB"/>
        </w:rPr>
        <w:t>rothers did.</w:t>
      </w:r>
    </w:p>
    <w:p w14:paraId="5D4B9533" w14:textId="77777777" w:rsidR="0062200F" w:rsidRDefault="0062200F" w:rsidP="004B37FF">
      <w:pPr>
        <w:rPr>
          <w:shd w:val="clear" w:color="auto" w:fill="FFFFFF"/>
          <w:lang w:eastAsia="en-GB"/>
        </w:rPr>
      </w:pPr>
    </w:p>
    <w:p w14:paraId="37A7A7E9" w14:textId="77777777" w:rsidR="005C2776" w:rsidRDefault="005C2776" w:rsidP="004B37FF">
      <w:pPr>
        <w:rPr>
          <w:shd w:val="clear" w:color="auto" w:fill="FFFFFF"/>
          <w:lang w:eastAsia="en-GB"/>
        </w:rPr>
      </w:pPr>
    </w:p>
    <w:p w14:paraId="35E15C14" w14:textId="77777777" w:rsidR="0062200F" w:rsidRDefault="00384FE1" w:rsidP="00784C36">
      <w:pPr>
        <w:ind w:right="-188"/>
        <w:rPr>
          <w:shd w:val="clear" w:color="auto" w:fill="FFFFFF"/>
          <w:lang w:eastAsia="en-GB"/>
        </w:rPr>
      </w:pPr>
      <w:r w:rsidRPr="000E703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49760" behindDoc="0" locked="0" layoutInCell="1" allowOverlap="1" wp14:anchorId="7BF2ABBE" wp14:editId="04D4BDD7">
            <wp:simplePos x="0" y="0"/>
            <wp:positionH relativeFrom="margin">
              <wp:posOffset>-228600</wp:posOffset>
            </wp:positionH>
            <wp:positionV relativeFrom="paragraph">
              <wp:posOffset>520700</wp:posOffset>
            </wp:positionV>
            <wp:extent cx="2126511" cy="1151897"/>
            <wp:effectExtent l="0" t="0" r="7620" b="0"/>
            <wp:wrapNone/>
            <wp:docPr id="1677810739" name="Picture 16778107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810739" name="Picture 16778107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511" cy="115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hd w:val="clear" w:color="auto" w:fill="FFFFFF"/>
          <w:lang w:eastAsia="en-GB"/>
        </w:rPr>
        <w:t>The Commission</w:t>
      </w:r>
      <w:r w:rsidR="0062200F">
        <w:rPr>
          <w:shd w:val="clear" w:color="auto" w:fill="FFFFFF"/>
          <w:lang w:eastAsia="en-GB"/>
        </w:rPr>
        <w:t xml:space="preserve"> heard from hundreds of:</w:t>
      </w:r>
    </w:p>
    <w:p w14:paraId="21963B37" w14:textId="77777777" w:rsidR="0062200F" w:rsidRDefault="0062200F" w:rsidP="006220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survivors</w:t>
      </w:r>
    </w:p>
    <w:p w14:paraId="1B6A7F8E" w14:textId="77777777" w:rsidR="0062200F" w:rsidRDefault="0062200F" w:rsidP="0062200F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whānau</w:t>
      </w:r>
      <w:r w:rsidR="00384FE1">
        <w:rPr>
          <w:shd w:val="clear" w:color="auto" w:fill="FFFFFF"/>
          <w:lang w:eastAsia="en-GB"/>
        </w:rPr>
        <w:t xml:space="preserve"> / families</w:t>
      </w:r>
      <w:r>
        <w:rPr>
          <w:shd w:val="clear" w:color="auto" w:fill="FFFFFF"/>
          <w:lang w:eastAsia="en-GB"/>
        </w:rPr>
        <w:t>.</w:t>
      </w:r>
    </w:p>
    <w:p w14:paraId="5FAC2481" w14:textId="77777777" w:rsidR="006D7163" w:rsidRDefault="006D7163" w:rsidP="006D716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Order / Church have not:</w:t>
      </w:r>
    </w:p>
    <w:p w14:paraId="6A01525C" w14:textId="77777777" w:rsidR="006D7163" w:rsidRDefault="00384FE1" w:rsidP="006D7163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1657728" behindDoc="0" locked="0" layoutInCell="1" allowOverlap="1" wp14:anchorId="2C8B215C" wp14:editId="50C3DBD1">
            <wp:simplePos x="0" y="0"/>
            <wp:positionH relativeFrom="margin">
              <wp:posOffset>-219075</wp:posOffset>
            </wp:positionH>
            <wp:positionV relativeFrom="paragraph">
              <wp:posOffset>230505</wp:posOffset>
            </wp:positionV>
            <wp:extent cx="800100" cy="1895475"/>
            <wp:effectExtent l="0" t="0" r="0" b="9525"/>
            <wp:wrapNone/>
            <wp:docPr id="1707901748" name="Picture 17079017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901748" name="Picture 17079017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964F9">
        <w:drawing>
          <wp:anchor distT="0" distB="0" distL="114300" distR="114300" simplePos="0" relativeHeight="251658752" behindDoc="0" locked="0" layoutInCell="1" allowOverlap="1" wp14:anchorId="32DB9233" wp14:editId="4A26E249">
            <wp:simplePos x="0" y="0"/>
            <wp:positionH relativeFrom="column">
              <wp:posOffset>269875</wp:posOffset>
            </wp:positionH>
            <wp:positionV relativeFrom="paragraph">
              <wp:posOffset>233045</wp:posOffset>
            </wp:positionV>
            <wp:extent cx="1733550" cy="1733550"/>
            <wp:effectExtent l="0" t="0" r="0" b="0"/>
            <wp:wrapNone/>
            <wp:docPr id="726202587" name="Picture 7262025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202587" name="Picture 7262025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7163">
        <w:rPr>
          <w:shd w:val="clear" w:color="auto" w:fill="FFFFFF"/>
          <w:lang w:eastAsia="en-GB"/>
        </w:rPr>
        <w:t>been found res</w:t>
      </w:r>
      <w:r w:rsidR="00524690">
        <w:rPr>
          <w:shd w:val="clear" w:color="auto" w:fill="FFFFFF"/>
          <w:lang w:eastAsia="en-GB"/>
        </w:rPr>
        <w:t>p</w:t>
      </w:r>
      <w:r w:rsidR="006D7163">
        <w:rPr>
          <w:shd w:val="clear" w:color="auto" w:fill="FFFFFF"/>
          <w:lang w:eastAsia="en-GB"/>
        </w:rPr>
        <w:t xml:space="preserve">onsible for the many terrible things that happened at Marylands School / Hebron </w:t>
      </w:r>
      <w:r w:rsidR="00566A0C">
        <w:rPr>
          <w:shd w:val="clear" w:color="auto" w:fill="FFFFFF"/>
          <w:lang w:eastAsia="en-GB"/>
        </w:rPr>
        <w:t>T</w:t>
      </w:r>
      <w:r w:rsidR="006D7163">
        <w:rPr>
          <w:shd w:val="clear" w:color="auto" w:fill="FFFFFF"/>
          <w:lang w:eastAsia="en-GB"/>
        </w:rPr>
        <w:t>rust</w:t>
      </w:r>
    </w:p>
    <w:p w14:paraId="4FC18A08" w14:textId="77777777" w:rsidR="006D7163" w:rsidRDefault="006D7163" w:rsidP="006D7163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taken responsibility for not dealing with what was happening.</w:t>
      </w:r>
    </w:p>
    <w:p w14:paraId="4ED9435A" w14:textId="77777777" w:rsidR="006D7163" w:rsidRDefault="006D7163" w:rsidP="006D7163">
      <w:pPr>
        <w:rPr>
          <w:shd w:val="clear" w:color="auto" w:fill="FFFFFF"/>
          <w:lang w:eastAsia="en-GB"/>
        </w:rPr>
      </w:pPr>
    </w:p>
    <w:p w14:paraId="7FF9A37E" w14:textId="77777777" w:rsidR="006D7163" w:rsidRDefault="003F0C9C" w:rsidP="006D7163">
      <w:pPr>
        <w:rPr>
          <w:shd w:val="clear" w:color="auto" w:fill="FFFFFF"/>
          <w:lang w:eastAsia="en-GB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59776" behindDoc="0" locked="0" layoutInCell="1" allowOverlap="1" wp14:anchorId="73704FD1" wp14:editId="3F94CA6F">
            <wp:simplePos x="0" y="0"/>
            <wp:positionH relativeFrom="margin">
              <wp:posOffset>-209550</wp:posOffset>
            </wp:positionH>
            <wp:positionV relativeFrom="paragraph">
              <wp:posOffset>153035</wp:posOffset>
            </wp:positionV>
            <wp:extent cx="1869440" cy="1243330"/>
            <wp:effectExtent l="0" t="0" r="0" b="0"/>
            <wp:wrapNone/>
            <wp:docPr id="988932675" name="Picture 9889326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932675" name="Picture 9889326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203C6" w14:textId="77777777" w:rsidR="006D7163" w:rsidRDefault="006D7163" w:rsidP="006D716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566A0C">
        <w:rPr>
          <w:shd w:val="clear" w:color="auto" w:fill="FFFFFF"/>
          <w:lang w:eastAsia="en-GB"/>
        </w:rPr>
        <w:t>G</w:t>
      </w:r>
      <w:r w:rsidR="003F0C9C">
        <w:rPr>
          <w:shd w:val="clear" w:color="auto" w:fill="FFFFFF"/>
          <w:lang w:eastAsia="en-GB"/>
        </w:rPr>
        <w:t>overnment</w:t>
      </w:r>
      <w:r>
        <w:rPr>
          <w:shd w:val="clear" w:color="auto" w:fill="FFFFFF"/>
          <w:lang w:eastAsia="en-GB"/>
        </w:rPr>
        <w:t xml:space="preserve"> has also not been found responsible or taken responsibility.</w:t>
      </w:r>
    </w:p>
    <w:p w14:paraId="13578518" w14:textId="77777777" w:rsidR="006D7163" w:rsidRDefault="006D7163" w:rsidP="006D7163">
      <w:pPr>
        <w:rPr>
          <w:shd w:val="clear" w:color="auto" w:fill="FFFFFF"/>
          <w:lang w:eastAsia="en-GB"/>
        </w:rPr>
      </w:pPr>
    </w:p>
    <w:p w14:paraId="1F99AC1C" w14:textId="77777777" w:rsidR="006D7163" w:rsidRDefault="003F0C9C" w:rsidP="006D7163">
      <w:pPr>
        <w:rPr>
          <w:shd w:val="clear" w:color="auto" w:fill="FFFFFF"/>
          <w:lang w:eastAsia="en-GB"/>
        </w:rPr>
      </w:pPr>
      <w:r w:rsidRPr="003F0C9C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660800" behindDoc="0" locked="0" layoutInCell="1" allowOverlap="1" wp14:anchorId="0CC75584" wp14:editId="1542D291">
            <wp:simplePos x="0" y="0"/>
            <wp:positionH relativeFrom="margin">
              <wp:posOffset>142875</wp:posOffset>
            </wp:positionH>
            <wp:positionV relativeFrom="paragraph">
              <wp:posOffset>93345</wp:posOffset>
            </wp:positionV>
            <wp:extent cx="1260243" cy="1733550"/>
            <wp:effectExtent l="0" t="0" r="0" b="0"/>
            <wp:wrapNone/>
            <wp:docPr id="1286090585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090585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243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C5F19" w14:textId="77777777" w:rsidR="006D7163" w:rsidRDefault="006D7163" w:rsidP="006D716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Because they have not been found responsible we cannot be sure something like this will not happen again.</w:t>
      </w:r>
    </w:p>
    <w:p w14:paraId="09893361" w14:textId="77777777" w:rsidR="006D7163" w:rsidRDefault="006D7163" w:rsidP="006D7163">
      <w:pPr>
        <w:rPr>
          <w:shd w:val="clear" w:color="auto" w:fill="FFFFFF"/>
          <w:lang w:eastAsia="en-GB"/>
        </w:rPr>
      </w:pPr>
    </w:p>
    <w:p w14:paraId="6F84B5ED" w14:textId="77777777" w:rsidR="000A325B" w:rsidRDefault="000A325B" w:rsidP="006D7163">
      <w:pPr>
        <w:rPr>
          <w:shd w:val="clear" w:color="auto" w:fill="FFFFFF"/>
          <w:lang w:eastAsia="en-GB"/>
        </w:rPr>
      </w:pPr>
    </w:p>
    <w:p w14:paraId="51442CF3" w14:textId="77777777" w:rsidR="000A325B" w:rsidRDefault="000A325B" w:rsidP="006D7163">
      <w:pPr>
        <w:rPr>
          <w:shd w:val="clear" w:color="auto" w:fill="FFFFFF"/>
          <w:lang w:eastAsia="en-GB"/>
        </w:rPr>
      </w:pPr>
    </w:p>
    <w:p w14:paraId="3F7D36D3" w14:textId="77777777" w:rsidR="000A325B" w:rsidRDefault="003F0C9C" w:rsidP="006D7163">
      <w:pPr>
        <w:rPr>
          <w:shd w:val="clear" w:color="auto" w:fill="FFFFFF"/>
          <w:lang w:eastAsia="en-GB"/>
        </w:rPr>
      </w:pPr>
      <w:r w:rsidRPr="003F0C9C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20736" behindDoc="0" locked="0" layoutInCell="1" allowOverlap="1" wp14:anchorId="645DA5EB" wp14:editId="7CA306A5">
            <wp:simplePos x="0" y="0"/>
            <wp:positionH relativeFrom="margin">
              <wp:posOffset>-248285</wp:posOffset>
            </wp:positionH>
            <wp:positionV relativeFrom="paragraph">
              <wp:posOffset>-191135</wp:posOffset>
            </wp:positionV>
            <wp:extent cx="2110755" cy="2905125"/>
            <wp:effectExtent l="19050" t="19050" r="22860" b="9525"/>
            <wp:wrapNone/>
            <wp:docPr id="5588944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8944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9" t="5419" r="6448" b="2095"/>
                    <a:stretch/>
                  </pic:blipFill>
                  <pic:spPr bwMode="auto">
                    <a:xfrm>
                      <a:off x="0" y="0"/>
                      <a:ext cx="2110755" cy="29051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25B">
        <w:rPr>
          <w:shd w:val="clear" w:color="auto" w:fill="FFFFFF"/>
          <w:lang w:eastAsia="en-GB"/>
        </w:rPr>
        <w:t xml:space="preserve">In December 2021 </w:t>
      </w:r>
      <w:r>
        <w:rPr>
          <w:shd w:val="clear" w:color="auto" w:fill="FFFFFF"/>
          <w:lang w:eastAsia="en-GB"/>
        </w:rPr>
        <w:t>we wrote an Easy Read document called:</w:t>
      </w:r>
      <w:r>
        <w:rPr>
          <w:shd w:val="clear" w:color="auto" w:fill="FFFFFF"/>
          <w:lang w:eastAsia="en-GB"/>
        </w:rPr>
        <w:br/>
      </w:r>
      <w:r>
        <w:rPr>
          <w:shd w:val="clear" w:color="auto" w:fill="FFFFFF"/>
          <w:lang w:eastAsia="en-GB"/>
        </w:rPr>
        <w:br/>
      </w:r>
      <w:r w:rsidRPr="003F0C9C">
        <w:rPr>
          <w:b/>
          <w:bCs/>
          <w:shd w:val="clear" w:color="auto" w:fill="FFFFFF"/>
          <w:lang w:eastAsia="en-GB"/>
        </w:rPr>
        <w:t>He Purapura Ora, he Māra Tipu – From Redress to Puretumu.</w:t>
      </w:r>
    </w:p>
    <w:p w14:paraId="41AD209B" w14:textId="77777777" w:rsidR="003F0C9C" w:rsidRDefault="003F0C9C" w:rsidP="006D7163">
      <w:pPr>
        <w:rPr>
          <w:shd w:val="clear" w:color="auto" w:fill="FFFFFF"/>
          <w:lang w:eastAsia="en-GB"/>
        </w:rPr>
      </w:pPr>
    </w:p>
    <w:p w14:paraId="29C8BFFD" w14:textId="77777777" w:rsidR="003F0C9C" w:rsidRDefault="003F0C9C" w:rsidP="006D7163">
      <w:pPr>
        <w:rPr>
          <w:shd w:val="clear" w:color="auto" w:fill="FFFFFF"/>
          <w:lang w:eastAsia="en-GB"/>
        </w:rPr>
      </w:pPr>
    </w:p>
    <w:p w14:paraId="157A130C" w14:textId="77777777" w:rsidR="003F0C9C" w:rsidRDefault="003F0C9C" w:rsidP="006D716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You can find this document on </w:t>
      </w:r>
      <w:r w:rsidR="00384FE1">
        <w:rPr>
          <w:shd w:val="clear" w:color="auto" w:fill="FFFFFF"/>
          <w:lang w:eastAsia="en-GB"/>
        </w:rPr>
        <w:t xml:space="preserve">the Commission </w:t>
      </w:r>
      <w:r w:rsidRPr="00784C36">
        <w:rPr>
          <w:b/>
          <w:bCs/>
          <w:shd w:val="clear" w:color="auto" w:fill="FFFFFF"/>
          <w:lang w:eastAsia="en-GB"/>
        </w:rPr>
        <w:t>website</w:t>
      </w:r>
      <w:r>
        <w:rPr>
          <w:shd w:val="clear" w:color="auto" w:fill="FFFFFF"/>
          <w:lang w:eastAsia="en-GB"/>
        </w:rPr>
        <w:t xml:space="preserve"> at:</w:t>
      </w:r>
    </w:p>
    <w:p w14:paraId="07396770" w14:textId="77777777" w:rsidR="003F0C9C" w:rsidRDefault="003F0C9C" w:rsidP="006D7163">
      <w:pPr>
        <w:rPr>
          <w:shd w:val="clear" w:color="auto" w:fill="FFFFFF"/>
          <w:lang w:eastAsia="en-GB"/>
        </w:rPr>
      </w:pPr>
      <w:r w:rsidRPr="003F0C9C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21760" behindDoc="0" locked="0" layoutInCell="1" allowOverlap="1" wp14:anchorId="2A85367D" wp14:editId="72031E01">
            <wp:simplePos x="0" y="0"/>
            <wp:positionH relativeFrom="margin">
              <wp:posOffset>228600</wp:posOffset>
            </wp:positionH>
            <wp:positionV relativeFrom="paragraph">
              <wp:posOffset>127000</wp:posOffset>
            </wp:positionV>
            <wp:extent cx="1219200" cy="1273363"/>
            <wp:effectExtent l="0" t="0" r="0" b="3175"/>
            <wp:wrapNone/>
            <wp:docPr id="1713221377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221377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7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1F061" w14:textId="77777777" w:rsidR="000A325B" w:rsidRPr="00784C36" w:rsidRDefault="003F0C9C" w:rsidP="00053783">
      <w:pPr>
        <w:ind w:left="3544"/>
        <w:rPr>
          <w:b/>
          <w:bCs/>
          <w:shd w:val="clear" w:color="auto" w:fill="FFFFFF"/>
          <w:lang w:eastAsia="en-GB"/>
        </w:rPr>
      </w:pPr>
      <w:r w:rsidRPr="00784C36">
        <w:rPr>
          <w:b/>
          <w:bCs/>
          <w:shd w:val="clear" w:color="auto" w:fill="FFFFFF"/>
          <w:lang w:eastAsia="en-GB"/>
        </w:rPr>
        <w:t>www.abuseincare.org.nz/our-progress/reports/from-redress-to-puretumu/</w:t>
      </w:r>
    </w:p>
    <w:p w14:paraId="3CAF9806" w14:textId="77777777" w:rsidR="000A325B" w:rsidRDefault="000A325B" w:rsidP="006D7163">
      <w:pPr>
        <w:rPr>
          <w:shd w:val="clear" w:color="auto" w:fill="FFFFFF"/>
          <w:lang w:eastAsia="en-GB"/>
        </w:rPr>
      </w:pPr>
    </w:p>
    <w:p w14:paraId="3767EF67" w14:textId="77777777" w:rsidR="003F0C9C" w:rsidRDefault="00384FE1" w:rsidP="006D7163">
      <w:pPr>
        <w:rPr>
          <w:shd w:val="clear" w:color="auto" w:fill="FFFFFF"/>
          <w:lang w:eastAsia="en-GB"/>
        </w:rPr>
      </w:pPr>
      <w:r w:rsidRPr="004E641C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22784" behindDoc="0" locked="0" layoutInCell="1" allowOverlap="1" wp14:anchorId="276E5A9A" wp14:editId="4C3D9828">
            <wp:simplePos x="0" y="0"/>
            <wp:positionH relativeFrom="margin">
              <wp:posOffset>104775</wp:posOffset>
            </wp:positionH>
            <wp:positionV relativeFrom="paragraph">
              <wp:posOffset>17780</wp:posOffset>
            </wp:positionV>
            <wp:extent cx="1493395" cy="1665527"/>
            <wp:effectExtent l="0" t="0" r="0" b="0"/>
            <wp:wrapNone/>
            <wp:docPr id="216401957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01957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395" cy="166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8185D" w14:textId="77777777" w:rsidR="003F0C9C" w:rsidRDefault="003F0C9C" w:rsidP="006D716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This document talked about a way of making things right for survivors called a puretumu system.</w:t>
      </w:r>
    </w:p>
    <w:p w14:paraId="33AB6860" w14:textId="77777777" w:rsidR="003F0C9C" w:rsidRDefault="003F0C9C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51CFF461" w14:textId="77777777" w:rsidR="003F0C9C" w:rsidRDefault="004E641C" w:rsidP="006D7163">
      <w:pPr>
        <w:rPr>
          <w:shd w:val="clear" w:color="auto" w:fill="FFFFFF"/>
          <w:lang w:eastAsia="en-GB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2024832" behindDoc="0" locked="0" layoutInCell="1" allowOverlap="1" wp14:anchorId="5D40D8F0" wp14:editId="28CFF02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81175" cy="1184627"/>
            <wp:effectExtent l="0" t="0" r="0" b="0"/>
            <wp:wrapNone/>
            <wp:docPr id="1338415633" name="Picture 13384156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415633" name="Picture 13384156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184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25B">
        <w:rPr>
          <w:shd w:val="clear" w:color="auto" w:fill="FFFFFF"/>
          <w:lang w:eastAsia="en-GB"/>
        </w:rPr>
        <w:t>What we have found here supports the idea that the puretumu system must be</w:t>
      </w:r>
      <w:r w:rsidR="003F0C9C">
        <w:rPr>
          <w:shd w:val="clear" w:color="auto" w:fill="FFFFFF"/>
          <w:lang w:eastAsia="en-GB"/>
        </w:rPr>
        <w:t xml:space="preserve"> for </w:t>
      </w:r>
      <w:r w:rsidR="000A325B">
        <w:rPr>
          <w:shd w:val="clear" w:color="auto" w:fill="FFFFFF"/>
          <w:lang w:eastAsia="en-GB"/>
        </w:rPr>
        <w:t>both</w:t>
      </w:r>
      <w:r w:rsidR="003F0C9C">
        <w:rPr>
          <w:shd w:val="clear" w:color="auto" w:fill="FFFFFF"/>
          <w:lang w:eastAsia="en-GB"/>
        </w:rPr>
        <w:t>:</w:t>
      </w:r>
    </w:p>
    <w:p w14:paraId="31DF0E59" w14:textId="77777777" w:rsidR="000A325B" w:rsidRPr="003F0C9C" w:rsidRDefault="004E641C" w:rsidP="003F0C9C">
      <w:pPr>
        <w:pStyle w:val="Listtoplevel"/>
        <w:rPr>
          <w:shd w:val="clear" w:color="auto" w:fill="FFFFFF"/>
          <w:lang w:eastAsia="en-GB"/>
        </w:rPr>
      </w:pPr>
      <w:r w:rsidRPr="004E641C">
        <w:rPr>
          <w:shd w:val="clear" w:color="auto" w:fill="FFFFFF"/>
          <w:lang w:eastAsia="en-GB"/>
        </w:rPr>
        <w:drawing>
          <wp:anchor distT="0" distB="0" distL="114300" distR="114300" simplePos="0" relativeHeight="252028928" behindDoc="0" locked="0" layoutInCell="1" allowOverlap="1" wp14:anchorId="79C42820" wp14:editId="5FABA793">
            <wp:simplePos x="0" y="0"/>
            <wp:positionH relativeFrom="margin">
              <wp:posOffset>361950</wp:posOffset>
            </wp:positionH>
            <wp:positionV relativeFrom="paragraph">
              <wp:posOffset>478155</wp:posOffset>
            </wp:positionV>
            <wp:extent cx="1145964" cy="1424763"/>
            <wp:effectExtent l="0" t="0" r="0" b="4445"/>
            <wp:wrapNone/>
            <wp:docPr id="231553377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53377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964" cy="142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0C9C">
        <w:rPr>
          <w:shd w:val="clear" w:color="auto" w:fill="FFFFFF"/>
          <w:lang w:eastAsia="en-GB"/>
        </w:rPr>
        <w:t xml:space="preserve">places run by the </w:t>
      </w:r>
      <w:r w:rsidR="00566A0C">
        <w:rPr>
          <w:shd w:val="clear" w:color="auto" w:fill="FFFFFF"/>
          <w:lang w:eastAsia="en-GB"/>
        </w:rPr>
        <w:t>G</w:t>
      </w:r>
      <w:r w:rsidR="003F0C9C">
        <w:rPr>
          <w:shd w:val="clear" w:color="auto" w:fill="FFFFFF"/>
          <w:lang w:eastAsia="en-GB"/>
        </w:rPr>
        <w:t>overnment</w:t>
      </w:r>
    </w:p>
    <w:p w14:paraId="55362F64" w14:textId="77777777" w:rsidR="000A325B" w:rsidRPr="003F0C9C" w:rsidRDefault="003F0C9C" w:rsidP="004E641C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f</w:t>
      </w:r>
      <w:r w:rsidR="00524690">
        <w:rPr>
          <w:shd w:val="clear" w:color="auto" w:fill="FFFFFF"/>
          <w:lang w:eastAsia="en-GB"/>
        </w:rPr>
        <w:t>aith-</w:t>
      </w:r>
      <w:r w:rsidR="000A325B" w:rsidRPr="003F0C9C">
        <w:rPr>
          <w:shd w:val="clear" w:color="auto" w:fill="FFFFFF"/>
          <w:lang w:eastAsia="en-GB"/>
        </w:rPr>
        <w:t>based institutions</w:t>
      </w:r>
      <w:r>
        <w:rPr>
          <w:shd w:val="clear" w:color="auto" w:fill="FFFFFF"/>
          <w:lang w:eastAsia="en-GB"/>
        </w:rPr>
        <w:t xml:space="preserve"> which means places run by religious groups </w:t>
      </w:r>
      <w:r w:rsidR="004E641C">
        <w:rPr>
          <w:shd w:val="clear" w:color="auto" w:fill="FFFFFF"/>
          <w:lang w:eastAsia="en-GB"/>
        </w:rPr>
        <w:t xml:space="preserve">like </w:t>
      </w:r>
      <w:r>
        <w:rPr>
          <w:shd w:val="clear" w:color="auto" w:fill="FFFFFF"/>
          <w:lang w:eastAsia="en-GB"/>
        </w:rPr>
        <w:t>churches.</w:t>
      </w:r>
    </w:p>
    <w:p w14:paraId="1AC4FEF9" w14:textId="77777777" w:rsidR="000A325B" w:rsidRDefault="000A325B" w:rsidP="006D7163">
      <w:pPr>
        <w:rPr>
          <w:shd w:val="clear" w:color="auto" w:fill="FFFFFF"/>
          <w:lang w:eastAsia="en-GB"/>
        </w:rPr>
      </w:pPr>
    </w:p>
    <w:p w14:paraId="127662AA" w14:textId="77777777" w:rsidR="000A325B" w:rsidRDefault="00384FE1" w:rsidP="006D7163">
      <w:pPr>
        <w:rPr>
          <w:shd w:val="clear" w:color="auto" w:fill="FFFFFF"/>
          <w:lang w:eastAsia="en-GB"/>
        </w:rPr>
      </w:pPr>
      <w:r w:rsidRPr="004E641C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27904" behindDoc="0" locked="0" layoutInCell="1" allowOverlap="1" wp14:anchorId="59B8391B" wp14:editId="4E9C5D14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610995" cy="1552575"/>
            <wp:effectExtent l="0" t="0" r="8255" b="9525"/>
            <wp:wrapNone/>
            <wp:docPr id="1566822576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822576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3BCD1" w14:textId="77777777" w:rsidR="000A325B" w:rsidRDefault="000A325B" w:rsidP="006D716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Aotearoa New Zealand must listen to people saying there should be justice.</w:t>
      </w:r>
    </w:p>
    <w:p w14:paraId="245F8C72" w14:textId="77777777" w:rsidR="000A325B" w:rsidRDefault="000A325B" w:rsidP="000A325B">
      <w:pPr>
        <w:rPr>
          <w:shd w:val="clear" w:color="auto" w:fill="FFFFFF"/>
          <w:lang w:eastAsia="en-GB"/>
        </w:rPr>
      </w:pPr>
    </w:p>
    <w:p w14:paraId="009BC82F" w14:textId="096BADFA" w:rsidR="003F0C9C" w:rsidRDefault="00281696" w:rsidP="000A325B">
      <w:pPr>
        <w:rPr>
          <w:shd w:val="clear" w:color="auto" w:fill="FFFFFF"/>
          <w:lang w:eastAsia="en-GB"/>
        </w:rPr>
      </w:pPr>
      <w:r w:rsidRPr="003F0C9C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26880" behindDoc="0" locked="0" layoutInCell="1" allowOverlap="1" wp14:anchorId="6EC10FCD" wp14:editId="5C128C47">
            <wp:simplePos x="0" y="0"/>
            <wp:positionH relativeFrom="margin">
              <wp:posOffset>276225</wp:posOffset>
            </wp:positionH>
            <wp:positionV relativeFrom="paragraph">
              <wp:posOffset>159385</wp:posOffset>
            </wp:positionV>
            <wp:extent cx="1200150" cy="1650365"/>
            <wp:effectExtent l="0" t="0" r="0" b="6985"/>
            <wp:wrapNone/>
            <wp:docPr id="1925286402" name="Picture 19252864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86402" name="Picture 19252864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B7396" w14:textId="377B1F47" w:rsidR="000A325B" w:rsidRDefault="000A325B" w:rsidP="000A325B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Big changes are needed to make sure nothing like this happens again.</w:t>
      </w:r>
    </w:p>
    <w:p w14:paraId="166E2A65" w14:textId="77777777" w:rsidR="004B37FF" w:rsidRDefault="004B37FF">
      <w:pPr>
        <w:spacing w:line="240" w:lineRule="auto"/>
        <w:ind w:left="0"/>
        <w:rPr>
          <w:b/>
          <w:bCs/>
          <w:shd w:val="clear" w:color="auto" w:fill="FFFFFF"/>
          <w:lang w:eastAsia="en-GB"/>
        </w:rPr>
      </w:pPr>
      <w:r>
        <w:rPr>
          <w:b/>
          <w:bCs/>
          <w:shd w:val="clear" w:color="auto" w:fill="FFFFFF"/>
          <w:lang w:eastAsia="en-GB"/>
        </w:rPr>
        <w:br w:type="page"/>
      </w:r>
    </w:p>
    <w:p w14:paraId="1B5D2F19" w14:textId="77777777" w:rsidR="004B37FF" w:rsidRDefault="004B37FF" w:rsidP="004B37FF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More information</w:t>
      </w:r>
    </w:p>
    <w:p w14:paraId="60E493B8" w14:textId="77777777" w:rsidR="004B37FF" w:rsidRPr="00124EA8" w:rsidRDefault="004B37FF" w:rsidP="004B37FF">
      <w:pPr>
        <w:rPr>
          <w:lang w:eastAsia="en-GB"/>
        </w:rPr>
      </w:pPr>
    </w:p>
    <w:p w14:paraId="3C03D82E" w14:textId="77777777" w:rsidR="000A325B" w:rsidRDefault="000A325B" w:rsidP="000A325B">
      <w:pPr>
        <w:pStyle w:val="AICText"/>
        <w:rPr>
          <w:rStyle w:val="normaltextrun"/>
          <w:color w:val="000000" w:themeColor="text1"/>
          <w:lang w:val="en-AU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2193D08D" wp14:editId="6D167D09">
            <wp:simplePos x="0" y="0"/>
            <wp:positionH relativeFrom="margin">
              <wp:posOffset>-431800</wp:posOffset>
            </wp:positionH>
            <wp:positionV relativeFrom="paragraph">
              <wp:posOffset>387985</wp:posOffset>
            </wp:positionV>
            <wp:extent cx="2362200" cy="519430"/>
            <wp:effectExtent l="0" t="0" r="0" b="0"/>
            <wp:wrapNone/>
            <wp:docPr id="606228909" name="Picture 4">
              <a:hlinkClick xmlns:a="http://schemas.openxmlformats.org/drawingml/2006/main" r:id="rId10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228909" name="Picture 4">
                      <a:hlinkClick r:id="rId10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1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892A7C" w14:textId="77777777" w:rsidR="000A325B" w:rsidRDefault="000A325B" w:rsidP="000A325B">
      <w:pPr>
        <w:pStyle w:val="AICText"/>
        <w:rPr>
          <w:rStyle w:val="normaltextrun"/>
          <w:color w:val="000000" w:themeColor="text1"/>
          <w:lang w:val="en-AU"/>
        </w:rPr>
      </w:pPr>
      <w:r>
        <w:rPr>
          <w:rStyle w:val="normaltextrun"/>
          <w:color w:val="000000" w:themeColor="text1"/>
          <w:lang w:val="en-AU"/>
        </w:rPr>
        <w:t xml:space="preserve">You can find more information on the Royal Commission of Inquiry </w:t>
      </w:r>
      <w:r>
        <w:rPr>
          <w:rStyle w:val="normaltextrun"/>
          <w:bCs w:val="0"/>
        </w:rPr>
        <w:t>into Abuse in Care website.</w:t>
      </w:r>
    </w:p>
    <w:p w14:paraId="7B2FC5B6" w14:textId="77777777" w:rsidR="000A325B" w:rsidRDefault="000A325B" w:rsidP="000A325B">
      <w:pPr>
        <w:pStyle w:val="AICText"/>
        <w:rPr>
          <w:rStyle w:val="normaltextrun"/>
          <w:color w:val="000000" w:themeColor="text1"/>
          <w:lang w:val="en-AU"/>
        </w:rPr>
      </w:pPr>
    </w:p>
    <w:p w14:paraId="72C0E242" w14:textId="77777777" w:rsidR="000A325B" w:rsidRDefault="000A325B" w:rsidP="000A325B">
      <w:pPr>
        <w:pStyle w:val="AICText"/>
        <w:rPr>
          <w:rStyle w:val="normaltextrun"/>
          <w:color w:val="000000" w:themeColor="text1"/>
          <w:lang w:val="en-AU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2C6217DA" wp14:editId="27E0908F">
            <wp:simplePos x="0" y="0"/>
            <wp:positionH relativeFrom="column">
              <wp:posOffset>76200</wp:posOffset>
            </wp:positionH>
            <wp:positionV relativeFrom="paragraph">
              <wp:posOffset>231140</wp:posOffset>
            </wp:positionV>
            <wp:extent cx="1124585" cy="1171575"/>
            <wp:effectExtent l="0" t="0" r="0" b="0"/>
            <wp:wrapNone/>
            <wp:docPr id="66294067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94067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585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4E3A7" w14:textId="77777777" w:rsidR="000A325B" w:rsidRDefault="000A325B" w:rsidP="000A325B">
      <w:pPr>
        <w:pStyle w:val="AICText"/>
        <w:rPr>
          <w:rStyle w:val="normaltextrun"/>
          <w:color w:val="000000" w:themeColor="text1"/>
          <w:lang w:val="en-AU"/>
        </w:rPr>
      </w:pPr>
      <w:r>
        <w:rPr>
          <w:rStyle w:val="normaltextrun"/>
          <w:color w:val="000000" w:themeColor="text1"/>
          <w:lang w:val="en-AU"/>
        </w:rPr>
        <w:t xml:space="preserve">The </w:t>
      </w:r>
      <w:r w:rsidRPr="00784C36">
        <w:rPr>
          <w:rStyle w:val="normaltextrun"/>
          <w:b/>
          <w:bCs w:val="0"/>
          <w:color w:val="000000" w:themeColor="text1"/>
          <w:lang w:val="en-AU"/>
        </w:rPr>
        <w:t>website</w:t>
      </w:r>
      <w:r>
        <w:rPr>
          <w:rStyle w:val="normaltextrun"/>
          <w:color w:val="000000" w:themeColor="text1"/>
          <w:lang w:val="en-AU"/>
        </w:rPr>
        <w:t xml:space="preserve"> is at:</w:t>
      </w:r>
    </w:p>
    <w:p w14:paraId="728E6A3C" w14:textId="77777777" w:rsidR="000A325B" w:rsidRDefault="000A325B" w:rsidP="000A325B">
      <w:pPr>
        <w:pStyle w:val="AICText"/>
        <w:rPr>
          <w:rStyle w:val="normaltextrun"/>
          <w:color w:val="000000" w:themeColor="text1"/>
          <w:lang w:val="en-AU"/>
        </w:rPr>
      </w:pPr>
    </w:p>
    <w:p w14:paraId="5C8E87A4" w14:textId="77777777" w:rsidR="000A325B" w:rsidRPr="00384FE1" w:rsidRDefault="00000000" w:rsidP="000A325B">
      <w:pPr>
        <w:pStyle w:val="AICText"/>
        <w:rPr>
          <w:rStyle w:val="normaltextrun"/>
          <w:b/>
          <w:color w:val="000000" w:themeColor="text1"/>
          <w:lang w:val="en-AU"/>
        </w:rPr>
      </w:pPr>
      <w:hyperlink r:id="rId192" w:history="1">
        <w:r w:rsidR="000A325B" w:rsidRPr="00784C36">
          <w:rPr>
            <w:rStyle w:val="Hyperlink"/>
            <w:b/>
            <w:color w:val="000000" w:themeColor="text1"/>
            <w:u w:val="none"/>
          </w:rPr>
          <w:t>www.abuseincare.org.nz</w:t>
        </w:r>
      </w:hyperlink>
    </w:p>
    <w:p w14:paraId="62F6848E" w14:textId="77777777" w:rsidR="000A325B" w:rsidRDefault="000A325B" w:rsidP="000A325B">
      <w:pPr>
        <w:pStyle w:val="AICText"/>
        <w:rPr>
          <w:rStyle w:val="normaltextrun"/>
          <w:color w:val="000000" w:themeColor="text1"/>
          <w:lang w:val="en-AU"/>
        </w:rPr>
      </w:pPr>
    </w:p>
    <w:p w14:paraId="26481D98" w14:textId="0F5ED2C8" w:rsidR="000A325B" w:rsidRDefault="00281696" w:rsidP="000A325B">
      <w:pPr>
        <w:pStyle w:val="AICText"/>
        <w:rPr>
          <w:rStyle w:val="normaltextrun"/>
          <w:color w:val="000000" w:themeColor="text1"/>
          <w:lang w:val="en-AU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279F9E9A" wp14:editId="7DE7A53D">
            <wp:simplePos x="0" y="0"/>
            <wp:positionH relativeFrom="column">
              <wp:posOffset>161925</wp:posOffset>
            </wp:positionH>
            <wp:positionV relativeFrom="paragraph">
              <wp:posOffset>193675</wp:posOffset>
            </wp:positionV>
            <wp:extent cx="990600" cy="990600"/>
            <wp:effectExtent l="0" t="0" r="0" b="0"/>
            <wp:wrapThrough wrapText="bothSides">
              <wp:wrapPolygon edited="0">
                <wp:start x="1662" y="0"/>
                <wp:lineTo x="0" y="1246"/>
                <wp:lineTo x="0" y="21185"/>
                <wp:lineTo x="8723" y="21185"/>
                <wp:lineTo x="17446" y="21185"/>
                <wp:lineTo x="19523" y="21185"/>
                <wp:lineTo x="21185" y="20769"/>
                <wp:lineTo x="21185" y="0"/>
                <wp:lineTo x="5815" y="0"/>
                <wp:lineTo x="1662" y="0"/>
              </wp:wrapPolygon>
            </wp:wrapThrough>
            <wp:docPr id="127086163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86163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A41A2C" w14:textId="76434FF1" w:rsidR="000A325B" w:rsidRDefault="000A325B" w:rsidP="000A325B">
      <w:pPr>
        <w:rPr>
          <w:rFonts w:cs="Arial"/>
          <w:szCs w:val="32"/>
          <w:lang w:val="en-IE"/>
        </w:rPr>
      </w:pPr>
      <w:r>
        <w:rPr>
          <w:rFonts w:cs="Arial"/>
          <w:szCs w:val="32"/>
          <w:lang w:val="en-IE"/>
        </w:rPr>
        <w:t xml:space="preserve">You can also talk to someone at the </w:t>
      </w:r>
      <w:r>
        <w:rPr>
          <w:rFonts w:cs="Arial"/>
          <w:bCs/>
          <w:szCs w:val="32"/>
        </w:rPr>
        <w:t>Commission</w:t>
      </w:r>
      <w:r>
        <w:rPr>
          <w:rFonts w:cs="Arial"/>
          <w:szCs w:val="32"/>
          <w:lang w:val="en-IE"/>
        </w:rPr>
        <w:t xml:space="preserve">: </w:t>
      </w:r>
    </w:p>
    <w:p w14:paraId="2D8CEE8A" w14:textId="77777777" w:rsidR="000A325B" w:rsidRDefault="000A325B" w:rsidP="000A325B">
      <w:pPr>
        <w:rPr>
          <w:rFonts w:cs="Arial"/>
          <w:szCs w:val="32"/>
          <w:lang w:val="en-IE"/>
        </w:rPr>
      </w:pPr>
    </w:p>
    <w:p w14:paraId="12A7F4D5" w14:textId="5E2508EF" w:rsidR="000A325B" w:rsidRDefault="003E6D14" w:rsidP="000A325B">
      <w:pPr>
        <w:rPr>
          <w:rFonts w:cs="Arial"/>
          <w:color w:val="000000" w:themeColor="text1"/>
          <w:szCs w:val="32"/>
          <w:lang w:val="en-IE"/>
        </w:rPr>
      </w:pPr>
      <w:r w:rsidRPr="008133ED">
        <w:rPr>
          <w:rFonts w:cs="Arial"/>
          <w:b/>
          <w:noProof/>
          <w:szCs w:val="32"/>
          <w:lang w:val="en-IE"/>
        </w:rPr>
        <w:drawing>
          <wp:anchor distT="0" distB="0" distL="114300" distR="114300" simplePos="0" relativeHeight="252228608" behindDoc="0" locked="0" layoutInCell="1" allowOverlap="1" wp14:anchorId="4DD498BB" wp14:editId="493B2AD9">
            <wp:simplePos x="0" y="0"/>
            <wp:positionH relativeFrom="column">
              <wp:posOffset>200025</wp:posOffset>
            </wp:positionH>
            <wp:positionV relativeFrom="paragraph">
              <wp:posOffset>47625</wp:posOffset>
            </wp:positionV>
            <wp:extent cx="883920" cy="883920"/>
            <wp:effectExtent l="0" t="0" r="0" b="0"/>
            <wp:wrapThrough wrapText="bothSides">
              <wp:wrapPolygon edited="0">
                <wp:start x="9310" y="0"/>
                <wp:lineTo x="8379" y="7914"/>
                <wp:lineTo x="931" y="15362"/>
                <wp:lineTo x="0" y="19552"/>
                <wp:lineTo x="0" y="20948"/>
                <wp:lineTo x="20948" y="20948"/>
                <wp:lineTo x="20948" y="19086"/>
                <wp:lineTo x="20483" y="12569"/>
                <wp:lineTo x="17690" y="0"/>
                <wp:lineTo x="9310" y="0"/>
              </wp:wrapPolygon>
            </wp:wrapThrough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25B">
        <w:rPr>
          <w:rFonts w:cs="Arial"/>
          <w:b/>
          <w:szCs w:val="32"/>
          <w:lang w:val="en-IE"/>
        </w:rPr>
        <w:t xml:space="preserve">Phone: </w:t>
      </w:r>
      <w:r w:rsidR="000A325B">
        <w:rPr>
          <w:rFonts w:cs="Arial"/>
          <w:color w:val="000000" w:themeColor="text1"/>
          <w:szCs w:val="32"/>
          <w:lang w:val="en-IE"/>
        </w:rPr>
        <w:t>0800 222 727</w:t>
      </w:r>
    </w:p>
    <w:p w14:paraId="50685AE8" w14:textId="77777777" w:rsidR="00524690" w:rsidRDefault="00524690" w:rsidP="000A325B">
      <w:pPr>
        <w:rPr>
          <w:rFonts w:cs="Arial"/>
          <w:color w:val="000000" w:themeColor="text1"/>
          <w:szCs w:val="32"/>
          <w:lang w:val="en-IE"/>
        </w:rPr>
      </w:pPr>
    </w:p>
    <w:p w14:paraId="4E7453B7" w14:textId="77777777" w:rsidR="00524690" w:rsidRPr="003E6D14" w:rsidRDefault="00524690" w:rsidP="000A325B">
      <w:pPr>
        <w:rPr>
          <w:rFonts w:cs="Arial"/>
          <w:szCs w:val="32"/>
          <w:lang w:val="en-IE"/>
        </w:rPr>
      </w:pPr>
      <w:r w:rsidRPr="003E6D14">
        <w:rPr>
          <w:rFonts w:cs="Arial"/>
          <w:b/>
          <w:szCs w:val="32"/>
          <w:lang w:val="en-IE"/>
        </w:rPr>
        <w:t xml:space="preserve">Text: </w:t>
      </w:r>
      <w:r w:rsidRPr="003E6D14">
        <w:rPr>
          <w:rFonts w:cs="Arial"/>
          <w:szCs w:val="32"/>
          <w:lang w:val="en-IE"/>
        </w:rPr>
        <w:t>8185</w:t>
      </w:r>
    </w:p>
    <w:p w14:paraId="5FBC80B9" w14:textId="53F7F3ED" w:rsidR="000A325B" w:rsidRDefault="00281696" w:rsidP="000A325B">
      <w:pPr>
        <w:rPr>
          <w:rFonts w:cs="Arial"/>
          <w:color w:val="000000" w:themeColor="text1"/>
          <w:sz w:val="18"/>
          <w:szCs w:val="32"/>
          <w:lang w:val="en-IE"/>
        </w:rPr>
      </w:pPr>
      <w:r>
        <w:rPr>
          <w:rFonts w:asciiTheme="minorHAnsi" w:hAnsiTheme="minorHAnsi"/>
          <w:noProof/>
          <w:sz w:val="24"/>
          <w:lang w:val="en-NZ"/>
        </w:rPr>
        <w:drawing>
          <wp:anchor distT="0" distB="0" distL="114300" distR="114300" simplePos="0" relativeHeight="251779072" behindDoc="0" locked="0" layoutInCell="1" allowOverlap="1" wp14:anchorId="1E7104F5" wp14:editId="60DE3F9C">
            <wp:simplePos x="0" y="0"/>
            <wp:positionH relativeFrom="margin">
              <wp:posOffset>113665</wp:posOffset>
            </wp:positionH>
            <wp:positionV relativeFrom="paragraph">
              <wp:posOffset>78740</wp:posOffset>
            </wp:positionV>
            <wp:extent cx="1076325" cy="1076325"/>
            <wp:effectExtent l="0" t="0" r="9525" b="9525"/>
            <wp:wrapThrough wrapText="bothSides">
              <wp:wrapPolygon edited="0">
                <wp:start x="0" y="382"/>
                <wp:lineTo x="0" y="16439"/>
                <wp:lineTo x="1912" y="19497"/>
                <wp:lineTo x="3441" y="19497"/>
                <wp:lineTo x="3441" y="21409"/>
                <wp:lineTo x="17586" y="21409"/>
                <wp:lineTo x="17586" y="19497"/>
                <wp:lineTo x="19497" y="19497"/>
                <wp:lineTo x="21409" y="16439"/>
                <wp:lineTo x="21409" y="382"/>
                <wp:lineTo x="0" y="382"/>
              </wp:wrapPolygon>
            </wp:wrapThrough>
            <wp:docPr id="191434632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34632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332F7" w14:textId="70ED202B" w:rsidR="000A325B" w:rsidRDefault="000A325B" w:rsidP="000A325B">
      <w:pPr>
        <w:rPr>
          <w:rFonts w:cs="Arial"/>
          <w:color w:val="000000" w:themeColor="text1"/>
          <w:sz w:val="18"/>
          <w:szCs w:val="32"/>
          <w:lang w:val="en-IE"/>
        </w:rPr>
      </w:pPr>
    </w:p>
    <w:p w14:paraId="58E70DF0" w14:textId="77777777" w:rsidR="000A325B" w:rsidRDefault="000A325B" w:rsidP="000A325B">
      <w:pPr>
        <w:rPr>
          <w:rStyle w:val="Hyperlink"/>
          <w:color w:val="000000" w:themeColor="text1"/>
          <w:lang w:val="en-NZ"/>
        </w:rPr>
      </w:pPr>
      <w:r>
        <w:rPr>
          <w:rFonts w:cs="Arial"/>
          <w:b/>
          <w:color w:val="000000" w:themeColor="text1"/>
          <w:szCs w:val="32"/>
          <w:lang w:val="en-IE"/>
        </w:rPr>
        <w:t xml:space="preserve">Email: </w:t>
      </w:r>
      <w:r>
        <w:rPr>
          <w:rFonts w:cs="Arial"/>
          <w:color w:val="000000" w:themeColor="text1"/>
          <w:szCs w:val="32"/>
          <w:lang w:val="en-IE"/>
        </w:rPr>
        <w:t xml:space="preserve">contact@abuseincare.org.nz </w:t>
      </w:r>
    </w:p>
    <w:p w14:paraId="330E92B8" w14:textId="77777777" w:rsidR="00AA19ED" w:rsidRDefault="00AA19ED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511F7136" w14:textId="77777777" w:rsidR="00AA19ED" w:rsidRDefault="00384FE1" w:rsidP="004B37FF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50784" behindDoc="0" locked="0" layoutInCell="1" allowOverlap="1" wp14:anchorId="27DD3F8F" wp14:editId="60D039F6">
            <wp:simplePos x="0" y="0"/>
            <wp:positionH relativeFrom="column">
              <wp:posOffset>-285750</wp:posOffset>
            </wp:positionH>
            <wp:positionV relativeFrom="paragraph">
              <wp:posOffset>257175</wp:posOffset>
            </wp:positionV>
            <wp:extent cx="2247900" cy="174625"/>
            <wp:effectExtent l="0" t="0" r="0" b="0"/>
            <wp:wrapThrough wrapText="bothSides">
              <wp:wrapPolygon edited="0">
                <wp:start x="0" y="0"/>
                <wp:lineTo x="0" y="18851"/>
                <wp:lineTo x="8420" y="18851"/>
                <wp:lineTo x="9336" y="18851"/>
                <wp:lineTo x="21417" y="18851"/>
                <wp:lineTo x="21417" y="2356"/>
                <wp:lineTo x="20319" y="0"/>
                <wp:lineTo x="0" y="0"/>
              </wp:wrapPolygon>
            </wp:wrapThrough>
            <wp:docPr id="112652726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27264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9ED">
        <w:rPr>
          <w:shd w:val="clear" w:color="auto" w:fill="FFFFFF"/>
          <w:lang w:eastAsia="en-GB"/>
        </w:rPr>
        <w:t xml:space="preserve">You can also find support through the </w:t>
      </w:r>
      <w:r w:rsidR="00AA19ED" w:rsidRPr="00784C36">
        <w:rPr>
          <w:b/>
          <w:bCs/>
          <w:shd w:val="clear" w:color="auto" w:fill="FFFFFF"/>
          <w:lang w:eastAsia="en-GB"/>
        </w:rPr>
        <w:t xml:space="preserve">Survivor Experiences </w:t>
      </w:r>
      <w:r w:rsidR="00B1132B">
        <w:rPr>
          <w:b/>
          <w:bCs/>
          <w:shd w:val="clear" w:color="auto" w:fill="FFFFFF"/>
          <w:lang w:eastAsia="en-GB"/>
        </w:rPr>
        <w:t>S</w:t>
      </w:r>
      <w:r w:rsidR="00B1132B" w:rsidRPr="00784C36">
        <w:rPr>
          <w:b/>
          <w:bCs/>
          <w:shd w:val="clear" w:color="auto" w:fill="FFFFFF"/>
          <w:lang w:eastAsia="en-GB"/>
        </w:rPr>
        <w:t>ervice</w:t>
      </w:r>
      <w:r w:rsidR="00AA19ED">
        <w:rPr>
          <w:shd w:val="clear" w:color="auto" w:fill="FFFFFF"/>
          <w:lang w:eastAsia="en-GB"/>
        </w:rPr>
        <w:t>.</w:t>
      </w:r>
    </w:p>
    <w:p w14:paraId="3E4712B0" w14:textId="77777777" w:rsidR="00AA19ED" w:rsidRDefault="00AA19ED" w:rsidP="004B37FF">
      <w:pPr>
        <w:rPr>
          <w:shd w:val="clear" w:color="auto" w:fill="FFFFFF"/>
          <w:lang w:eastAsia="en-GB"/>
        </w:rPr>
      </w:pPr>
    </w:p>
    <w:p w14:paraId="47A4BD42" w14:textId="77777777" w:rsidR="00AA19ED" w:rsidRDefault="00384FE1" w:rsidP="004B37FF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083200" behindDoc="0" locked="0" layoutInCell="1" allowOverlap="1" wp14:anchorId="31096893" wp14:editId="7A8B110F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1051623" cy="1095375"/>
            <wp:effectExtent l="0" t="0" r="0" b="0"/>
            <wp:wrapNone/>
            <wp:docPr id="1887095289" name="Picture 18870952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95289" name="Picture 18870952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623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D6638" w14:textId="77777777" w:rsidR="00AA19ED" w:rsidRDefault="00AA19ED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Their </w:t>
      </w:r>
      <w:r w:rsidRPr="00784C36">
        <w:rPr>
          <w:b/>
          <w:bCs/>
          <w:shd w:val="clear" w:color="auto" w:fill="FFFFFF"/>
          <w:lang w:eastAsia="en-GB"/>
        </w:rPr>
        <w:t>website</w:t>
      </w:r>
      <w:r>
        <w:rPr>
          <w:shd w:val="clear" w:color="auto" w:fill="FFFFFF"/>
          <w:lang w:eastAsia="en-GB"/>
        </w:rPr>
        <w:t xml:space="preserve"> is at:</w:t>
      </w:r>
    </w:p>
    <w:p w14:paraId="354732A2" w14:textId="77777777" w:rsidR="00AA19ED" w:rsidRDefault="00AA19ED" w:rsidP="004B37FF">
      <w:pPr>
        <w:rPr>
          <w:shd w:val="clear" w:color="auto" w:fill="FFFFFF"/>
          <w:lang w:eastAsia="en-GB"/>
        </w:rPr>
      </w:pPr>
    </w:p>
    <w:p w14:paraId="076E44DA" w14:textId="77777777" w:rsidR="00AA19ED" w:rsidRPr="00784C36" w:rsidRDefault="00AA19ED" w:rsidP="004B37FF">
      <w:pPr>
        <w:rPr>
          <w:b/>
          <w:bCs/>
          <w:shd w:val="clear" w:color="auto" w:fill="FFFFFF"/>
          <w:lang w:eastAsia="en-GB"/>
        </w:rPr>
      </w:pPr>
      <w:r w:rsidRPr="00784C36">
        <w:rPr>
          <w:b/>
          <w:bCs/>
          <w:shd w:val="clear" w:color="auto" w:fill="FFFFFF"/>
          <w:lang w:eastAsia="en-GB"/>
        </w:rPr>
        <w:t>www.survivorexperiences.govt.nz</w:t>
      </w:r>
    </w:p>
    <w:p w14:paraId="2C540410" w14:textId="77777777" w:rsidR="00583C49" w:rsidRDefault="00583C49" w:rsidP="004B37FF">
      <w:pPr>
        <w:rPr>
          <w:shd w:val="clear" w:color="auto" w:fill="FFFFFF"/>
          <w:lang w:eastAsia="en-GB"/>
        </w:rPr>
      </w:pPr>
    </w:p>
    <w:p w14:paraId="2E2C9B60" w14:textId="77777777" w:rsidR="00AA19ED" w:rsidRDefault="00AA19ED" w:rsidP="004B37FF">
      <w:pPr>
        <w:rPr>
          <w:shd w:val="clear" w:color="auto" w:fill="FFFFFF"/>
          <w:lang w:eastAsia="en-GB"/>
        </w:rPr>
      </w:pPr>
      <w:r>
        <w:rPr>
          <w:noProof/>
          <w:lang w:val="en-NZ"/>
        </w:rPr>
        <w:drawing>
          <wp:anchor distT="0" distB="0" distL="114300" distR="114300" simplePos="0" relativeHeight="252081152" behindDoc="0" locked="0" layoutInCell="1" allowOverlap="1" wp14:anchorId="2DA608F5" wp14:editId="28710A3B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914400" cy="914400"/>
            <wp:effectExtent l="0" t="0" r="0" b="0"/>
            <wp:wrapThrough wrapText="bothSides">
              <wp:wrapPolygon edited="0">
                <wp:start x="1800" y="0"/>
                <wp:lineTo x="0" y="1350"/>
                <wp:lineTo x="0" y="21150"/>
                <wp:lineTo x="8550" y="21150"/>
                <wp:lineTo x="17550" y="21150"/>
                <wp:lineTo x="21150" y="21150"/>
                <wp:lineTo x="21150" y="0"/>
                <wp:lineTo x="5850" y="0"/>
                <wp:lineTo x="1800" y="0"/>
              </wp:wrapPolygon>
            </wp:wrapThrough>
            <wp:docPr id="600673543" name="Picture 6006735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673543" name="Picture 6006735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51893F" w14:textId="77777777" w:rsidR="00AA19ED" w:rsidRDefault="00AA19ED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You can contact them:</w:t>
      </w:r>
    </w:p>
    <w:p w14:paraId="530AE16B" w14:textId="77777777" w:rsidR="00AA19ED" w:rsidRDefault="00AA19ED" w:rsidP="004B37FF">
      <w:pPr>
        <w:rPr>
          <w:shd w:val="clear" w:color="auto" w:fill="FFFFFF"/>
          <w:lang w:eastAsia="en-GB"/>
        </w:rPr>
      </w:pPr>
    </w:p>
    <w:p w14:paraId="6376B42A" w14:textId="31605B47" w:rsidR="00AA19ED" w:rsidRDefault="00281696" w:rsidP="004B37FF">
      <w:pPr>
        <w:rPr>
          <w:shd w:val="clear" w:color="auto" w:fill="FFFFFF"/>
          <w:lang w:eastAsia="en-GB"/>
        </w:rPr>
      </w:pPr>
      <w:r w:rsidRPr="008133ED">
        <w:rPr>
          <w:rFonts w:cs="Arial"/>
          <w:b/>
          <w:noProof/>
          <w:szCs w:val="32"/>
          <w:lang w:val="en-IE"/>
        </w:rPr>
        <w:drawing>
          <wp:anchor distT="0" distB="0" distL="114300" distR="114300" simplePos="0" relativeHeight="252230656" behindDoc="0" locked="0" layoutInCell="1" allowOverlap="1" wp14:anchorId="21C1A204" wp14:editId="2DE264BC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883920" cy="883920"/>
            <wp:effectExtent l="0" t="0" r="0" b="0"/>
            <wp:wrapThrough wrapText="bothSides">
              <wp:wrapPolygon edited="0">
                <wp:start x="9310" y="0"/>
                <wp:lineTo x="8379" y="7914"/>
                <wp:lineTo x="931" y="15362"/>
                <wp:lineTo x="0" y="19552"/>
                <wp:lineTo x="0" y="20948"/>
                <wp:lineTo x="20948" y="20948"/>
                <wp:lineTo x="20948" y="18621"/>
                <wp:lineTo x="20483" y="12569"/>
                <wp:lineTo x="17690" y="0"/>
                <wp:lineTo x="9310" y="0"/>
              </wp:wrapPolygon>
            </wp:wrapThrough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9ED">
        <w:rPr>
          <w:b/>
          <w:bCs/>
          <w:shd w:val="clear" w:color="auto" w:fill="FFFFFF"/>
          <w:lang w:eastAsia="en-GB"/>
        </w:rPr>
        <w:t>Phone</w:t>
      </w:r>
      <w:r w:rsidR="00AA19ED">
        <w:rPr>
          <w:shd w:val="clear" w:color="auto" w:fill="FFFFFF"/>
          <w:lang w:eastAsia="en-GB"/>
        </w:rPr>
        <w:t>: 0800 456 090</w:t>
      </w:r>
    </w:p>
    <w:p w14:paraId="5BEAA5DE" w14:textId="0AFD4583" w:rsidR="00AA19ED" w:rsidRDefault="00AA19ED" w:rsidP="004B37FF">
      <w:pPr>
        <w:rPr>
          <w:shd w:val="clear" w:color="auto" w:fill="FFFFFF"/>
          <w:lang w:eastAsia="en-GB"/>
        </w:rPr>
      </w:pPr>
    </w:p>
    <w:p w14:paraId="53EA2418" w14:textId="77777777" w:rsidR="00AA19ED" w:rsidRDefault="00AA19ED" w:rsidP="004B37FF">
      <w:pPr>
        <w:rPr>
          <w:shd w:val="clear" w:color="auto" w:fill="FFFFFF"/>
          <w:lang w:eastAsia="en-GB"/>
        </w:rPr>
      </w:pPr>
      <w:r>
        <w:rPr>
          <w:b/>
          <w:bCs/>
          <w:shd w:val="clear" w:color="auto" w:fill="FFFFFF"/>
          <w:lang w:eastAsia="en-GB"/>
        </w:rPr>
        <w:t>Text</w:t>
      </w:r>
      <w:r>
        <w:rPr>
          <w:shd w:val="clear" w:color="auto" w:fill="FFFFFF"/>
          <w:lang w:eastAsia="en-GB"/>
        </w:rPr>
        <w:t>: 8328</w:t>
      </w:r>
    </w:p>
    <w:p w14:paraId="58777C84" w14:textId="77777777" w:rsidR="00AA19ED" w:rsidRDefault="00AA19ED" w:rsidP="004B37FF">
      <w:pPr>
        <w:rPr>
          <w:shd w:val="clear" w:color="auto" w:fill="FFFFFF"/>
          <w:lang w:eastAsia="en-GB"/>
        </w:rPr>
      </w:pPr>
    </w:p>
    <w:p w14:paraId="7AF0BEF3" w14:textId="77777777" w:rsidR="00583C49" w:rsidRDefault="00AA19ED" w:rsidP="004B37FF">
      <w:pPr>
        <w:rPr>
          <w:shd w:val="clear" w:color="auto" w:fill="FFFFFF"/>
          <w:lang w:eastAsia="en-GB"/>
        </w:rPr>
      </w:pPr>
      <w:r>
        <w:rPr>
          <w:rFonts w:asciiTheme="minorHAnsi" w:hAnsiTheme="minorHAnsi"/>
          <w:noProof/>
          <w:sz w:val="24"/>
          <w:lang w:val="en-NZ"/>
        </w:rPr>
        <w:drawing>
          <wp:anchor distT="0" distB="0" distL="114300" distR="114300" simplePos="0" relativeHeight="252080128" behindDoc="0" locked="0" layoutInCell="1" allowOverlap="1" wp14:anchorId="6EA77D04" wp14:editId="51C05F18">
            <wp:simplePos x="0" y="0"/>
            <wp:positionH relativeFrom="margin">
              <wp:align>left</wp:align>
            </wp:positionH>
            <wp:positionV relativeFrom="paragraph">
              <wp:posOffset>64135</wp:posOffset>
            </wp:positionV>
            <wp:extent cx="914400" cy="914400"/>
            <wp:effectExtent l="0" t="0" r="0" b="0"/>
            <wp:wrapThrough wrapText="bothSides">
              <wp:wrapPolygon edited="0">
                <wp:start x="0" y="0"/>
                <wp:lineTo x="0" y="15750"/>
                <wp:lineTo x="2700" y="21150"/>
                <wp:lineTo x="3150" y="21150"/>
                <wp:lineTo x="17550" y="21150"/>
                <wp:lineTo x="18000" y="21150"/>
                <wp:lineTo x="21150" y="16200"/>
                <wp:lineTo x="21150" y="0"/>
                <wp:lineTo x="0" y="0"/>
              </wp:wrapPolygon>
            </wp:wrapThrough>
            <wp:docPr id="829226288" name="Picture 8292262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226288" name="Picture 8292262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9ED">
        <w:rPr>
          <w:b/>
          <w:bCs/>
          <w:shd w:val="clear" w:color="auto" w:fill="FFFFFF"/>
          <w:lang w:eastAsia="en-GB"/>
        </w:rPr>
        <w:t>Email</w:t>
      </w:r>
      <w:r>
        <w:rPr>
          <w:shd w:val="clear" w:color="auto" w:fill="FFFFFF"/>
          <w:lang w:eastAsia="en-GB"/>
        </w:rPr>
        <w:t xml:space="preserve">: </w:t>
      </w:r>
    </w:p>
    <w:p w14:paraId="00DA58CE" w14:textId="77777777" w:rsidR="00583C49" w:rsidRDefault="00583C49" w:rsidP="004B37FF">
      <w:pPr>
        <w:rPr>
          <w:shd w:val="clear" w:color="auto" w:fill="FFFFFF"/>
          <w:lang w:eastAsia="en-GB"/>
        </w:rPr>
      </w:pPr>
    </w:p>
    <w:p w14:paraId="538D994C" w14:textId="77777777" w:rsidR="00AA19ED" w:rsidRPr="00AA19ED" w:rsidRDefault="00AA19ED" w:rsidP="004B37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contact@survivorexperiences.govt.nz</w:t>
      </w:r>
    </w:p>
    <w:p w14:paraId="7A3ED6DE" w14:textId="77777777" w:rsidR="004B37FF" w:rsidRDefault="004B37FF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bookmarkStart w:id="2" w:name="_Hlk53559738"/>
      <w:r>
        <w:rPr>
          <w:rFonts w:eastAsia="Times New Roman" w:cs="Arial"/>
          <w:szCs w:val="32"/>
          <w:lang w:eastAsia="en-NZ"/>
        </w:rPr>
        <w:br w:type="page"/>
      </w:r>
    </w:p>
    <w:p w14:paraId="57C5FB48" w14:textId="77777777" w:rsidR="0060011B" w:rsidRPr="00E43F08" w:rsidRDefault="005C2776" w:rsidP="007E7233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991040" behindDoc="0" locked="0" layoutInCell="1" allowOverlap="1" wp14:anchorId="3B4CAA2E" wp14:editId="0729886C">
            <wp:simplePos x="0" y="0"/>
            <wp:positionH relativeFrom="margin">
              <wp:posOffset>-161925</wp:posOffset>
            </wp:positionH>
            <wp:positionV relativeFrom="paragraph">
              <wp:posOffset>181610</wp:posOffset>
            </wp:positionV>
            <wp:extent cx="1998921" cy="439548"/>
            <wp:effectExtent l="0" t="0" r="1905" b="0"/>
            <wp:wrapNone/>
            <wp:docPr id="1633190487" name="Picture 1633190487" descr="A white sign with black text&#10;&#10;Description automatically generated with low confidence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A white sign with black text&#10;&#10;Description automatically generated with low confidence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21" cy="43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5F634550" wp14:editId="7E670319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568A36" id="Rectangle: Rounded Corners 24" o:spid="_x0000_s1026" style="position:absolute;margin-left:-27.1pt;margin-top:-21.15pt;width:490.9pt;height:727.65pt;z-index:-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" filled="f" strokecolor="windowText">
                <w10:wrap anchorx="margin"/>
              </v:rect>
            </w:pict>
          </mc:Fallback>
        </mc:AlternateContent>
      </w:r>
      <w:r w:rsidR="0060011B" w:rsidRPr="00E43F08">
        <w:rPr>
          <w:rFonts w:eastAsia="Times New Roman" w:cs="Arial"/>
          <w:szCs w:val="32"/>
          <w:lang w:eastAsia="en-NZ"/>
        </w:rPr>
        <w:t>This information has been written by</w:t>
      </w:r>
      <w:r>
        <w:rPr>
          <w:rFonts w:eastAsia="Times New Roman" w:cs="Arial"/>
          <w:szCs w:val="32"/>
          <w:lang w:eastAsia="en-NZ"/>
        </w:rPr>
        <w:t xml:space="preserve"> the Royal Commission of Inquiry into Abuse in Care.</w:t>
      </w:r>
    </w:p>
    <w:p w14:paraId="6145E414" w14:textId="77777777" w:rsidR="0060011B" w:rsidRPr="005C2776" w:rsidRDefault="0060011B" w:rsidP="0060011B">
      <w:pPr>
        <w:spacing w:after="120"/>
        <w:ind w:left="3402"/>
        <w:rPr>
          <w:rFonts w:eastAsia="Times New Roman" w:cs="Arial"/>
          <w:sz w:val="16"/>
          <w:szCs w:val="20"/>
          <w:lang w:eastAsia="en-NZ"/>
        </w:rPr>
      </w:pPr>
    </w:p>
    <w:p w14:paraId="514BB4D2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710464" behindDoc="1" locked="0" layoutInCell="1" allowOverlap="1" wp14:anchorId="50EECBA5" wp14:editId="740752A1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Make it Easy Kia Māmā Mai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6064C929" w14:textId="77777777" w:rsidR="0060011B" w:rsidRPr="005C2776" w:rsidRDefault="0060011B" w:rsidP="0060011B">
      <w:pPr>
        <w:spacing w:after="120"/>
        <w:ind w:left="3402"/>
        <w:rPr>
          <w:rFonts w:eastAsia="Times New Roman" w:cs="Arial"/>
          <w:sz w:val="16"/>
          <w:szCs w:val="20"/>
          <w:lang w:eastAsia="en-NZ"/>
        </w:rPr>
      </w:pPr>
    </w:p>
    <w:p w14:paraId="158600D0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9440" behindDoc="0" locked="0" layoutInCell="1" allowOverlap="1" wp14:anchorId="57F9D496" wp14:editId="265D6020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50D9FA03" w14:textId="77777777" w:rsidR="0060011B" w:rsidRPr="005C2776" w:rsidRDefault="0060011B" w:rsidP="0060011B">
      <w:pPr>
        <w:spacing w:after="120"/>
        <w:ind w:left="3402"/>
        <w:rPr>
          <w:rFonts w:eastAsia="Times New Roman" w:cs="Arial"/>
          <w:sz w:val="16"/>
          <w:szCs w:val="20"/>
          <w:lang w:eastAsia="en-NZ"/>
        </w:rPr>
      </w:pPr>
    </w:p>
    <w:p w14:paraId="555925BF" w14:textId="77777777" w:rsidR="0060011B" w:rsidRPr="00E43F08" w:rsidRDefault="0060011B" w:rsidP="0060011B">
      <w:pPr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03296" behindDoc="1" locked="0" layoutInCell="1" allowOverlap="1" wp14:anchorId="673D7919" wp14:editId="3C5BAD3E">
            <wp:simplePos x="0" y="0"/>
            <wp:positionH relativeFrom="margin">
              <wp:posOffset>149720</wp:posOffset>
            </wp:positionH>
            <wp:positionV relativeFrom="paragraph">
              <wp:posOffset>29845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5809F65D" w14:textId="77777777" w:rsidR="0060011B" w:rsidRPr="00EC6639" w:rsidRDefault="0060011B" w:rsidP="0060011B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113D2FCB" w14:textId="77777777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735F48B3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2974DF95" w14:textId="77777777" w:rsidR="0060011B" w:rsidRPr="00EC6639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03B227FB" w14:textId="77777777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7392" behindDoc="0" locked="0" layoutInCell="1" allowOverlap="1" wp14:anchorId="2411F25A" wp14:editId="5F8B1D77">
            <wp:simplePos x="0" y="0"/>
            <wp:positionH relativeFrom="margin">
              <wp:posOffset>7142</wp:posOffset>
            </wp:positionH>
            <wp:positionV relativeFrom="paragraph">
              <wp:posOffset>11430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Arial"/>
          <w:noProof/>
          <w:sz w:val="20"/>
          <w:szCs w:val="32"/>
          <w:lang w:eastAsia="en-NZ"/>
        </w:rPr>
        <w:drawing>
          <wp:anchor distT="0" distB="0" distL="114300" distR="114300" simplePos="0" relativeHeight="251708416" behindDoc="0" locked="0" layoutInCell="1" allowOverlap="1" wp14:anchorId="76F655F6" wp14:editId="634CC89C">
            <wp:simplePos x="0" y="0"/>
            <wp:positionH relativeFrom="column">
              <wp:posOffset>247650</wp:posOffset>
            </wp:positionH>
            <wp:positionV relativeFrom="paragraph">
              <wp:posOffset>364490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64B47B48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7AEA74B6" w14:textId="77777777" w:rsidR="0060011B" w:rsidRPr="00AF668B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0F8C581D" w14:textId="77777777" w:rsidR="0060011B" w:rsidRPr="00AF668B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cs="Arial"/>
          <w:color w:val="000000"/>
          <w:szCs w:val="32"/>
          <w:shd w:val="clear" w:color="auto" w:fill="FFFFFF"/>
        </w:rPr>
        <w:t>SGC Image Works</w:t>
      </w:r>
    </w:p>
    <w:p w14:paraId="161D1CE4" w14:textId="77777777" w:rsidR="0060011B" w:rsidRPr="00AF668B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75EA0DD3" w14:textId="77777777" w:rsidR="0060011B" w:rsidRPr="00AF668B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eastAsia="Calibri" w:cs="Arial"/>
          <w:szCs w:val="32"/>
          <w:lang w:val="en-GB"/>
        </w:rPr>
        <w:t>Huriana</w:t>
      </w:r>
      <w:r w:rsidRPr="00AF668B">
        <w:rPr>
          <w:rFonts w:eastAsia="Calibri" w:cs="Arial"/>
          <w:szCs w:val="32"/>
          <w:shd w:val="clear" w:color="auto" w:fill="FFFFFF"/>
          <w:lang w:val="en-GB"/>
        </w:rPr>
        <w:t> Kopeke-Te Aho.</w:t>
      </w:r>
    </w:p>
    <w:p w14:paraId="2F213DEE" w14:textId="77777777" w:rsidR="00FD5811" w:rsidRPr="0060011B" w:rsidRDefault="0060011B" w:rsidP="0060011B">
      <w:pPr>
        <w:spacing w:after="120"/>
        <w:ind w:left="3402"/>
        <w:rPr>
          <w:rFonts w:eastAsia="Times New Roman" w:cs="Times New Roman"/>
        </w:rPr>
      </w:pPr>
      <w:r w:rsidRPr="005C2776">
        <w:rPr>
          <w:rFonts w:ascii="Calibri" w:eastAsia="Times New Roman" w:hAnsi="Calibri" w:cs="Times New Roman"/>
          <w:noProof/>
          <w:sz w:val="28"/>
          <w:szCs w:val="22"/>
          <w:lang w:eastAsia="en-NZ"/>
        </w:rPr>
        <w:br/>
      </w: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05344" behindDoc="0" locked="0" layoutInCell="1" allowOverlap="1" wp14:anchorId="13B8E776" wp14:editId="379444BA">
            <wp:simplePos x="0" y="0"/>
            <wp:positionH relativeFrom="column">
              <wp:posOffset>457200</wp:posOffset>
            </wp:positionH>
            <wp:positionV relativeFrom="paragraph">
              <wp:posOffset>380365</wp:posOffset>
            </wp:positionV>
            <wp:extent cx="752475" cy="838200"/>
            <wp:effectExtent l="0" t="0" r="9525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E1D6983" wp14:editId="5965AD8A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0D2FF6" w14:textId="77777777" w:rsidR="000D634D" w:rsidRDefault="000D634D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E1D6983" id="_x0000_t202" coordsize="21600,21600" o:spt="202" path="m,l,21600r21600,l21600,xe">
                <v:stroke joinstyle="miter"/>
                <v:path gradientshapeok="t" o:connecttype="rect"/>
              </v:shapetype>
              <v:shape id="Text Box 213" o:spid="_x0000_s1026" type="#_x0000_t202" style="position:absolute;left:0;text-align:left;margin-left:19.65pt;margin-top:18.75pt;width:55.6pt;height:83.25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" stroked="f">
                <v:textbox style="mso-fit-shape-to-text:t">
                  <w:txbxContent>
                    <w:p w14:paraId="390D2FF6" w14:textId="77777777" w:rsidR="000D634D" w:rsidRDefault="000D634D" w:rsidP="0060011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2"/>
    </w:p>
    <w:sectPr w:rsidR="00FD5811" w:rsidRPr="0060011B" w:rsidSect="00101365">
      <w:footerReference w:type="even" r:id="rId200"/>
      <w:footerReference w:type="default" r:id="rId20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0B050"/>
        <w:left w:val="single" w:sz="24" w:space="24" w:color="00B050"/>
        <w:bottom w:val="single" w:sz="24" w:space="24" w:color="00B050"/>
        <w:right w:val="single" w:sz="24" w:space="24" w:color="00B050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DDE095" w14:textId="77777777" w:rsidR="00B41465" w:rsidRDefault="00B41465">
      <w:pPr>
        <w:spacing w:line="240" w:lineRule="auto"/>
      </w:pPr>
      <w:r>
        <w:separator/>
      </w:r>
    </w:p>
  </w:endnote>
  <w:endnote w:type="continuationSeparator" w:id="0">
    <w:p w14:paraId="20310C4E" w14:textId="77777777" w:rsidR="00B41465" w:rsidRDefault="00B4146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1B25171A" w14:textId="77777777" w:rsidR="000D634D" w:rsidRDefault="000D634D" w:rsidP="000D634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8F402AE" w14:textId="77777777" w:rsidR="000D634D" w:rsidRDefault="000D634D" w:rsidP="000D634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5DB7C9B4" w14:textId="77777777" w:rsidR="000D634D" w:rsidRPr="00AA03EC" w:rsidRDefault="000D634D" w:rsidP="000D634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EC1F706" w14:textId="77777777" w:rsidR="000D634D" w:rsidRDefault="000D634D" w:rsidP="000D634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A4F33C" w14:textId="77777777" w:rsidR="00B41465" w:rsidRDefault="00B41465">
      <w:pPr>
        <w:spacing w:line="240" w:lineRule="auto"/>
      </w:pPr>
      <w:r>
        <w:separator/>
      </w:r>
    </w:p>
  </w:footnote>
  <w:footnote w:type="continuationSeparator" w:id="0">
    <w:p w14:paraId="07758115" w14:textId="77777777" w:rsidR="00B41465" w:rsidRDefault="00B4146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4" w15:restartNumberingAfterBreak="0">
    <w:nsid w:val="220E3328"/>
    <w:multiLevelType w:val="hybridMultilevel"/>
    <w:tmpl w:val="A4943A8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2D555CEE"/>
    <w:multiLevelType w:val="hybridMultilevel"/>
    <w:tmpl w:val="AA1EF5C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2FB978C4"/>
    <w:multiLevelType w:val="hybridMultilevel"/>
    <w:tmpl w:val="78AAAC40"/>
    <w:lvl w:ilvl="0" w:tplc="A5680A2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B270CC7"/>
    <w:multiLevelType w:val="hybridMultilevel"/>
    <w:tmpl w:val="AB6CEAE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3C6F2FAA"/>
    <w:multiLevelType w:val="hybridMultilevel"/>
    <w:tmpl w:val="FD4AA9D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3DD9612B"/>
    <w:multiLevelType w:val="hybridMultilevel"/>
    <w:tmpl w:val="E68623D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D689FC6"/>
    <w:lvl w:ilvl="0" w:tplc="F2425662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CE5A57"/>
    <w:multiLevelType w:val="hybridMultilevel"/>
    <w:tmpl w:val="01A8F2A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56CF04C3"/>
    <w:multiLevelType w:val="hybridMultilevel"/>
    <w:tmpl w:val="C4B299E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7" w15:restartNumberingAfterBreak="0">
    <w:nsid w:val="63B27C46"/>
    <w:multiLevelType w:val="hybridMultilevel"/>
    <w:tmpl w:val="5600B528"/>
    <w:lvl w:ilvl="0" w:tplc="3C8AF6CA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8" w15:restartNumberingAfterBreak="0">
    <w:nsid w:val="65C343EB"/>
    <w:multiLevelType w:val="hybridMultilevel"/>
    <w:tmpl w:val="810893D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69FB14F2"/>
    <w:multiLevelType w:val="hybridMultilevel"/>
    <w:tmpl w:val="5226167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num w:numId="1" w16cid:durableId="1629892262">
    <w:abstractNumId w:val="5"/>
  </w:num>
  <w:num w:numId="2" w16cid:durableId="1845822258">
    <w:abstractNumId w:val="1"/>
  </w:num>
  <w:num w:numId="3" w16cid:durableId="295835959">
    <w:abstractNumId w:val="14"/>
  </w:num>
  <w:num w:numId="4" w16cid:durableId="508905460">
    <w:abstractNumId w:val="16"/>
  </w:num>
  <w:num w:numId="5" w16cid:durableId="2130083606">
    <w:abstractNumId w:val="8"/>
  </w:num>
  <w:num w:numId="6" w16cid:durableId="407652288">
    <w:abstractNumId w:val="3"/>
  </w:num>
  <w:num w:numId="7" w16cid:durableId="336152752">
    <w:abstractNumId w:val="2"/>
  </w:num>
  <w:num w:numId="8" w16cid:durableId="1740784837">
    <w:abstractNumId w:val="12"/>
  </w:num>
  <w:num w:numId="9" w16cid:durableId="2018846281">
    <w:abstractNumId w:val="0"/>
  </w:num>
  <w:num w:numId="10" w16cid:durableId="843401346">
    <w:abstractNumId w:val="11"/>
  </w:num>
  <w:num w:numId="11" w16cid:durableId="1504970691">
    <w:abstractNumId w:val="18"/>
  </w:num>
  <w:num w:numId="12" w16cid:durableId="1138765214">
    <w:abstractNumId w:val="9"/>
  </w:num>
  <w:num w:numId="13" w16cid:durableId="2080638629">
    <w:abstractNumId w:val="12"/>
  </w:num>
  <w:num w:numId="14" w16cid:durableId="2010794146">
    <w:abstractNumId w:val="7"/>
  </w:num>
  <w:num w:numId="15" w16cid:durableId="614798833">
    <w:abstractNumId w:val="19"/>
  </w:num>
  <w:num w:numId="16" w16cid:durableId="902524259">
    <w:abstractNumId w:val="4"/>
  </w:num>
  <w:num w:numId="17" w16cid:durableId="1476607453">
    <w:abstractNumId w:val="6"/>
  </w:num>
  <w:num w:numId="18" w16cid:durableId="538510338">
    <w:abstractNumId w:val="15"/>
  </w:num>
  <w:num w:numId="19" w16cid:durableId="419256859">
    <w:abstractNumId w:val="13"/>
  </w:num>
  <w:num w:numId="20" w16cid:durableId="1420131553">
    <w:abstractNumId w:val="10"/>
  </w:num>
  <w:num w:numId="21" w16cid:durableId="164150083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removePersonalInformation/>
  <w:removeDateAndTime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C52476"/>
    <w:rsid w:val="000013CC"/>
    <w:rsid w:val="00005DB6"/>
    <w:rsid w:val="000064D2"/>
    <w:rsid w:val="000227B4"/>
    <w:rsid w:val="0003092A"/>
    <w:rsid w:val="0003259F"/>
    <w:rsid w:val="0004557B"/>
    <w:rsid w:val="0005322F"/>
    <w:rsid w:val="00053783"/>
    <w:rsid w:val="0009079F"/>
    <w:rsid w:val="000A325B"/>
    <w:rsid w:val="000A3C46"/>
    <w:rsid w:val="000A5F4E"/>
    <w:rsid w:val="000C5348"/>
    <w:rsid w:val="000D634D"/>
    <w:rsid w:val="000E3F20"/>
    <w:rsid w:val="000E703E"/>
    <w:rsid w:val="00101365"/>
    <w:rsid w:val="00122416"/>
    <w:rsid w:val="00124EA8"/>
    <w:rsid w:val="00167BC5"/>
    <w:rsid w:val="001754F4"/>
    <w:rsid w:val="00193242"/>
    <w:rsid w:val="001B4DD5"/>
    <w:rsid w:val="001B6EF6"/>
    <w:rsid w:val="001D223E"/>
    <w:rsid w:val="001E3429"/>
    <w:rsid w:val="00201791"/>
    <w:rsid w:val="00203A32"/>
    <w:rsid w:val="00213FFC"/>
    <w:rsid w:val="00226F54"/>
    <w:rsid w:val="0025084F"/>
    <w:rsid w:val="00250DC3"/>
    <w:rsid w:val="002560B9"/>
    <w:rsid w:val="00261BF8"/>
    <w:rsid w:val="00263B93"/>
    <w:rsid w:val="0026427F"/>
    <w:rsid w:val="00266B9F"/>
    <w:rsid w:val="00281696"/>
    <w:rsid w:val="002964F9"/>
    <w:rsid w:val="002A00D6"/>
    <w:rsid w:val="002A204F"/>
    <w:rsid w:val="002B265C"/>
    <w:rsid w:val="002C1F9B"/>
    <w:rsid w:val="002D29C2"/>
    <w:rsid w:val="002E5700"/>
    <w:rsid w:val="00301036"/>
    <w:rsid w:val="00315307"/>
    <w:rsid w:val="00323EB3"/>
    <w:rsid w:val="00325084"/>
    <w:rsid w:val="00344A0E"/>
    <w:rsid w:val="00371C85"/>
    <w:rsid w:val="00383CB9"/>
    <w:rsid w:val="00384FE1"/>
    <w:rsid w:val="003948C1"/>
    <w:rsid w:val="003A7A62"/>
    <w:rsid w:val="003B402B"/>
    <w:rsid w:val="003E6D14"/>
    <w:rsid w:val="003F07F7"/>
    <w:rsid w:val="003F0C9C"/>
    <w:rsid w:val="003F5628"/>
    <w:rsid w:val="00450C94"/>
    <w:rsid w:val="004535B5"/>
    <w:rsid w:val="004567B0"/>
    <w:rsid w:val="00466571"/>
    <w:rsid w:val="00467620"/>
    <w:rsid w:val="004B37FF"/>
    <w:rsid w:val="004E641C"/>
    <w:rsid w:val="004F56C0"/>
    <w:rsid w:val="00503AD5"/>
    <w:rsid w:val="00514B09"/>
    <w:rsid w:val="005234BC"/>
    <w:rsid w:val="00524690"/>
    <w:rsid w:val="00543B8A"/>
    <w:rsid w:val="00552532"/>
    <w:rsid w:val="0055712B"/>
    <w:rsid w:val="00566A0C"/>
    <w:rsid w:val="00570380"/>
    <w:rsid w:val="00583C49"/>
    <w:rsid w:val="005A2097"/>
    <w:rsid w:val="005B1F05"/>
    <w:rsid w:val="005B77D0"/>
    <w:rsid w:val="005C1869"/>
    <w:rsid w:val="005C2776"/>
    <w:rsid w:val="005C6FF8"/>
    <w:rsid w:val="005D37DB"/>
    <w:rsid w:val="0060011B"/>
    <w:rsid w:val="00613A18"/>
    <w:rsid w:val="0062200F"/>
    <w:rsid w:val="0064667B"/>
    <w:rsid w:val="0067482C"/>
    <w:rsid w:val="00674CFA"/>
    <w:rsid w:val="006A2E52"/>
    <w:rsid w:val="006B45FC"/>
    <w:rsid w:val="006B49C4"/>
    <w:rsid w:val="006C5C26"/>
    <w:rsid w:val="006C5D57"/>
    <w:rsid w:val="006D12ED"/>
    <w:rsid w:val="006D551D"/>
    <w:rsid w:val="006D7163"/>
    <w:rsid w:val="006E050D"/>
    <w:rsid w:val="00705CA3"/>
    <w:rsid w:val="007104C6"/>
    <w:rsid w:val="00720B10"/>
    <w:rsid w:val="007344D5"/>
    <w:rsid w:val="00736E4E"/>
    <w:rsid w:val="00771968"/>
    <w:rsid w:val="007829EC"/>
    <w:rsid w:val="00784C36"/>
    <w:rsid w:val="007A30FD"/>
    <w:rsid w:val="007C2151"/>
    <w:rsid w:val="007C7764"/>
    <w:rsid w:val="007D2819"/>
    <w:rsid w:val="007E7233"/>
    <w:rsid w:val="0080219E"/>
    <w:rsid w:val="008029C4"/>
    <w:rsid w:val="00806F22"/>
    <w:rsid w:val="008133ED"/>
    <w:rsid w:val="00840E1C"/>
    <w:rsid w:val="00841631"/>
    <w:rsid w:val="00863D53"/>
    <w:rsid w:val="0088388E"/>
    <w:rsid w:val="008848CB"/>
    <w:rsid w:val="00887F23"/>
    <w:rsid w:val="008B6D43"/>
    <w:rsid w:val="008D437D"/>
    <w:rsid w:val="008F6F85"/>
    <w:rsid w:val="009411B0"/>
    <w:rsid w:val="0094516C"/>
    <w:rsid w:val="009652C3"/>
    <w:rsid w:val="00965D82"/>
    <w:rsid w:val="0098180B"/>
    <w:rsid w:val="009D43AB"/>
    <w:rsid w:val="009D5421"/>
    <w:rsid w:val="009F3297"/>
    <w:rsid w:val="009F5FAF"/>
    <w:rsid w:val="00A01B56"/>
    <w:rsid w:val="00A12915"/>
    <w:rsid w:val="00A26CC8"/>
    <w:rsid w:val="00A33C38"/>
    <w:rsid w:val="00A45491"/>
    <w:rsid w:val="00A73674"/>
    <w:rsid w:val="00AA19ED"/>
    <w:rsid w:val="00AE2B18"/>
    <w:rsid w:val="00AE7EBB"/>
    <w:rsid w:val="00B053F2"/>
    <w:rsid w:val="00B1132B"/>
    <w:rsid w:val="00B15837"/>
    <w:rsid w:val="00B167DB"/>
    <w:rsid w:val="00B41465"/>
    <w:rsid w:val="00B414D2"/>
    <w:rsid w:val="00B50B0B"/>
    <w:rsid w:val="00B5638B"/>
    <w:rsid w:val="00B67AC1"/>
    <w:rsid w:val="00B81A2E"/>
    <w:rsid w:val="00BA5E4C"/>
    <w:rsid w:val="00BC3E3A"/>
    <w:rsid w:val="00BC7E04"/>
    <w:rsid w:val="00BD34B6"/>
    <w:rsid w:val="00BF2609"/>
    <w:rsid w:val="00BF4803"/>
    <w:rsid w:val="00BF5DDC"/>
    <w:rsid w:val="00C200AE"/>
    <w:rsid w:val="00C31E35"/>
    <w:rsid w:val="00C36CB2"/>
    <w:rsid w:val="00C52476"/>
    <w:rsid w:val="00C70982"/>
    <w:rsid w:val="00C8239C"/>
    <w:rsid w:val="00CA2CFB"/>
    <w:rsid w:val="00CA7D02"/>
    <w:rsid w:val="00CC68D7"/>
    <w:rsid w:val="00CC7A92"/>
    <w:rsid w:val="00CE5063"/>
    <w:rsid w:val="00D652D9"/>
    <w:rsid w:val="00D67451"/>
    <w:rsid w:val="00D723EA"/>
    <w:rsid w:val="00D852B6"/>
    <w:rsid w:val="00DA7A93"/>
    <w:rsid w:val="00DC5CDE"/>
    <w:rsid w:val="00DC5D2A"/>
    <w:rsid w:val="00DE54E0"/>
    <w:rsid w:val="00DF2E18"/>
    <w:rsid w:val="00E110B0"/>
    <w:rsid w:val="00E12358"/>
    <w:rsid w:val="00E13FB3"/>
    <w:rsid w:val="00E1428A"/>
    <w:rsid w:val="00E17BF8"/>
    <w:rsid w:val="00E25EA4"/>
    <w:rsid w:val="00E3696C"/>
    <w:rsid w:val="00E44E8A"/>
    <w:rsid w:val="00E56A37"/>
    <w:rsid w:val="00E70E61"/>
    <w:rsid w:val="00E72791"/>
    <w:rsid w:val="00EA423C"/>
    <w:rsid w:val="00EA567F"/>
    <w:rsid w:val="00EC45C2"/>
    <w:rsid w:val="00EC7266"/>
    <w:rsid w:val="00ED404A"/>
    <w:rsid w:val="00EF4A04"/>
    <w:rsid w:val="00F20BCC"/>
    <w:rsid w:val="00F21B02"/>
    <w:rsid w:val="00F27169"/>
    <w:rsid w:val="00F36CA4"/>
    <w:rsid w:val="00F45714"/>
    <w:rsid w:val="00F54398"/>
    <w:rsid w:val="00F76F55"/>
    <w:rsid w:val="00F87859"/>
    <w:rsid w:val="00FA0DA1"/>
    <w:rsid w:val="00FC4BB7"/>
    <w:rsid w:val="00FD4911"/>
    <w:rsid w:val="00FD5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A201A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0A325B"/>
    <w:pPr>
      <w:keepNext/>
      <w:keepLines/>
      <w:widowControl w:val="0"/>
      <w:pBdr>
        <w:top w:val="single" w:sz="18" w:space="10" w:color="00B050"/>
        <w:left w:val="single" w:sz="18" w:space="4" w:color="00B050"/>
        <w:bottom w:val="single" w:sz="18" w:space="0" w:color="00B050"/>
        <w:right w:val="single" w:sz="18" w:space="4" w:color="00B05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0A325B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5B1F05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5B1F05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link w:val="NoSpacingChar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2D29C2"/>
    <w:pPr>
      <w:numPr>
        <w:numId w:val="8"/>
      </w:numPr>
      <w:ind w:left="4820" w:hanging="567"/>
    </w:pPr>
    <w:rPr>
      <w:shd w:val="clear" w:color="auto" w:fill="FFFFFF"/>
      <w:lang w:eastAsia="en-GB"/>
    </w:r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paragraph" w:customStyle="1" w:styleId="AICText">
    <w:name w:val="AICText"/>
    <w:basedOn w:val="Normal"/>
    <w:qFormat/>
    <w:rsid w:val="000A325B"/>
    <w:rPr>
      <w:rFonts w:eastAsiaTheme="minorHAnsi" w:cs="Arial"/>
      <w:bCs/>
      <w:szCs w:val="32"/>
      <w:lang w:val="en-NZ"/>
    </w:rPr>
  </w:style>
  <w:style w:type="character" w:customStyle="1" w:styleId="normaltextrun">
    <w:name w:val="normaltextrun"/>
    <w:basedOn w:val="DefaultParagraphFont"/>
    <w:rsid w:val="000A325B"/>
  </w:style>
  <w:style w:type="paragraph" w:styleId="Revision">
    <w:name w:val="Revision"/>
    <w:hidden/>
    <w:uiPriority w:val="99"/>
    <w:semiHidden/>
    <w:rsid w:val="00965D82"/>
    <w:rPr>
      <w:rFonts w:ascii="Arial" w:eastAsiaTheme="minorEastAsia" w:hAnsi="Arial"/>
      <w:sz w:val="32"/>
      <w:lang w:val="en-AU"/>
    </w:rPr>
  </w:style>
  <w:style w:type="character" w:customStyle="1" w:styleId="NoSpacingChar">
    <w:name w:val="No Spacing Char"/>
    <w:basedOn w:val="DefaultParagraphFont"/>
    <w:link w:val="NoSpacing"/>
    <w:uiPriority w:val="1"/>
    <w:rsid w:val="00C8239C"/>
    <w:rPr>
      <w:rFonts w:ascii="Arial" w:eastAsiaTheme="minorEastAsia" w:hAnsi="Arial"/>
      <w:sz w:val="44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053783"/>
    <w:rPr>
      <w:color w:val="605E5C"/>
      <w:shd w:val="clear" w:color="auto" w:fill="E1DFDD"/>
    </w:rPr>
  </w:style>
  <w:style w:type="character" w:customStyle="1" w:styleId="contentpasted0">
    <w:name w:val="contentpasted0"/>
    <w:basedOn w:val="DefaultParagraphFont"/>
    <w:rsid w:val="00E72791"/>
  </w:style>
  <w:style w:type="character" w:customStyle="1" w:styleId="cf01">
    <w:name w:val="cf01"/>
    <w:basedOn w:val="DefaultParagraphFont"/>
    <w:rsid w:val="00F21B02"/>
    <w:rPr>
      <w:rFonts w:ascii="Segoe UI" w:hAnsi="Segoe UI" w:cs="Segoe UI" w:hint="default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723E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EA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49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7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1" Type="http://schemas.openxmlformats.org/officeDocument/2006/relationships/image" Target="media/image11.png"/><Relationship Id="rId42" Type="http://schemas.openxmlformats.org/officeDocument/2006/relationships/image" Target="media/image30.jpeg"/><Relationship Id="rId63" Type="http://schemas.openxmlformats.org/officeDocument/2006/relationships/image" Target="media/image50.png"/><Relationship Id="rId84" Type="http://schemas.openxmlformats.org/officeDocument/2006/relationships/image" Target="media/image68.png"/><Relationship Id="rId138" Type="http://schemas.openxmlformats.org/officeDocument/2006/relationships/image" Target="media/image120.png"/><Relationship Id="rId159" Type="http://schemas.openxmlformats.org/officeDocument/2006/relationships/image" Target="media/image141.jpeg"/><Relationship Id="rId170" Type="http://schemas.openxmlformats.org/officeDocument/2006/relationships/image" Target="media/image152.jpeg"/><Relationship Id="rId191" Type="http://schemas.openxmlformats.org/officeDocument/2006/relationships/image" Target="media/image173.jpeg"/><Relationship Id="rId107" Type="http://schemas.openxmlformats.org/officeDocument/2006/relationships/image" Target="media/image91.jpeg"/><Relationship Id="rId11" Type="http://schemas.openxmlformats.org/officeDocument/2006/relationships/image" Target="media/image1.jpeg"/><Relationship Id="rId32" Type="http://schemas.openxmlformats.org/officeDocument/2006/relationships/image" Target="media/image21.jpeg"/><Relationship Id="rId53" Type="http://schemas.openxmlformats.org/officeDocument/2006/relationships/image" Target="media/image39.jpeg"/><Relationship Id="rId74" Type="http://schemas.openxmlformats.org/officeDocument/2006/relationships/image" Target="media/image58.png"/><Relationship Id="rId128" Type="http://schemas.openxmlformats.org/officeDocument/2006/relationships/image" Target="media/image112.png"/><Relationship Id="rId149" Type="http://schemas.openxmlformats.org/officeDocument/2006/relationships/image" Target="media/image132.png"/><Relationship Id="rId5" Type="http://schemas.openxmlformats.org/officeDocument/2006/relationships/styles" Target="styles.xml"/><Relationship Id="rId95" Type="http://schemas.openxmlformats.org/officeDocument/2006/relationships/image" Target="media/image79.jpeg"/><Relationship Id="rId160" Type="http://schemas.openxmlformats.org/officeDocument/2006/relationships/image" Target="media/image142.png"/><Relationship Id="rId181" Type="http://schemas.openxmlformats.org/officeDocument/2006/relationships/image" Target="media/image163.jpeg"/><Relationship Id="rId22" Type="http://schemas.openxmlformats.org/officeDocument/2006/relationships/image" Target="media/image12.png"/><Relationship Id="rId43" Type="http://schemas.openxmlformats.org/officeDocument/2006/relationships/image" Target="media/image31.png"/><Relationship Id="rId64" Type="http://schemas.openxmlformats.org/officeDocument/2006/relationships/image" Target="media/image48.jpeg"/><Relationship Id="rId118" Type="http://schemas.openxmlformats.org/officeDocument/2006/relationships/image" Target="media/image102.jpeg"/><Relationship Id="rId139" Type="http://schemas.microsoft.com/office/2007/relationships/hdphoto" Target="media/hdphoto3.wdp"/><Relationship Id="rId85" Type="http://schemas.openxmlformats.org/officeDocument/2006/relationships/image" Target="media/image69.png"/><Relationship Id="rId150" Type="http://schemas.openxmlformats.org/officeDocument/2006/relationships/image" Target="media/image133.png"/><Relationship Id="rId171" Type="http://schemas.openxmlformats.org/officeDocument/2006/relationships/image" Target="media/image153.jpeg"/><Relationship Id="rId192" Type="http://schemas.openxmlformats.org/officeDocument/2006/relationships/hyperlink" Target="http://www.abuseincare.org.nz" TargetMode="External"/><Relationship Id="rId12" Type="http://schemas.openxmlformats.org/officeDocument/2006/relationships/image" Target="media/image2.jpeg"/><Relationship Id="rId33" Type="http://schemas.openxmlformats.org/officeDocument/2006/relationships/image" Target="media/image22.png"/><Relationship Id="rId108" Type="http://schemas.openxmlformats.org/officeDocument/2006/relationships/image" Target="media/image92.png"/><Relationship Id="rId129" Type="http://schemas.openxmlformats.org/officeDocument/2006/relationships/image" Target="media/image113.jpeg"/><Relationship Id="rId54" Type="http://schemas.openxmlformats.org/officeDocument/2006/relationships/image" Target="media/image42.jpeg"/><Relationship Id="rId75" Type="http://schemas.openxmlformats.org/officeDocument/2006/relationships/image" Target="media/image59.jpeg"/><Relationship Id="rId96" Type="http://schemas.openxmlformats.org/officeDocument/2006/relationships/image" Target="media/image80.png"/><Relationship Id="rId140" Type="http://schemas.openxmlformats.org/officeDocument/2006/relationships/image" Target="media/image121.png"/><Relationship Id="rId161" Type="http://schemas.openxmlformats.org/officeDocument/2006/relationships/image" Target="media/image143.png"/><Relationship Id="rId182" Type="http://schemas.openxmlformats.org/officeDocument/2006/relationships/image" Target="media/image164.jpeg"/><Relationship Id="rId6" Type="http://schemas.openxmlformats.org/officeDocument/2006/relationships/settings" Target="settings.xml"/><Relationship Id="rId23" Type="http://schemas.openxmlformats.org/officeDocument/2006/relationships/image" Target="media/image13.png"/><Relationship Id="rId119" Type="http://schemas.openxmlformats.org/officeDocument/2006/relationships/image" Target="media/image103.jpeg"/><Relationship Id="rId44" Type="http://schemas.openxmlformats.org/officeDocument/2006/relationships/image" Target="media/image32.jpeg"/><Relationship Id="rId65" Type="http://schemas.openxmlformats.org/officeDocument/2006/relationships/image" Target="media/image49.png"/><Relationship Id="rId86" Type="http://schemas.openxmlformats.org/officeDocument/2006/relationships/image" Target="media/image70.jpeg"/><Relationship Id="rId130" Type="http://schemas.openxmlformats.org/officeDocument/2006/relationships/image" Target="media/image114.jpeg"/><Relationship Id="rId151" Type="http://schemas.openxmlformats.org/officeDocument/2006/relationships/image" Target="media/image134.jpeg"/><Relationship Id="rId172" Type="http://schemas.openxmlformats.org/officeDocument/2006/relationships/image" Target="media/image154.jpeg"/><Relationship Id="rId193" Type="http://schemas.openxmlformats.org/officeDocument/2006/relationships/image" Target="media/image174.jpeg"/><Relationship Id="rId13" Type="http://schemas.openxmlformats.org/officeDocument/2006/relationships/image" Target="media/image3.png"/><Relationship Id="rId109" Type="http://schemas.openxmlformats.org/officeDocument/2006/relationships/image" Target="media/image93.png"/><Relationship Id="rId34" Type="http://schemas.microsoft.com/office/2007/relationships/hdphoto" Target="media/hdphoto1.wdp"/><Relationship Id="rId55" Type="http://schemas.openxmlformats.org/officeDocument/2006/relationships/image" Target="media/image40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20" Type="http://schemas.openxmlformats.org/officeDocument/2006/relationships/image" Target="media/image104.jpeg"/><Relationship Id="rId141" Type="http://schemas.openxmlformats.org/officeDocument/2006/relationships/image" Target="media/image122.png"/><Relationship Id="rId7" Type="http://schemas.openxmlformats.org/officeDocument/2006/relationships/webSettings" Target="webSettings.xml"/><Relationship Id="rId162" Type="http://schemas.openxmlformats.org/officeDocument/2006/relationships/image" Target="media/image144.jpeg"/><Relationship Id="rId183" Type="http://schemas.openxmlformats.org/officeDocument/2006/relationships/image" Target="media/image165.jpe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4.sv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0.svg"/><Relationship Id="rId87" Type="http://schemas.openxmlformats.org/officeDocument/2006/relationships/image" Target="media/image71.jpeg"/><Relationship Id="rId110" Type="http://schemas.openxmlformats.org/officeDocument/2006/relationships/image" Target="media/image94.jpeg"/><Relationship Id="rId115" Type="http://schemas.openxmlformats.org/officeDocument/2006/relationships/image" Target="media/image99.png"/><Relationship Id="rId131" Type="http://schemas.openxmlformats.org/officeDocument/2006/relationships/image" Target="media/image115.jpeg"/><Relationship Id="rId136" Type="http://schemas.openxmlformats.org/officeDocument/2006/relationships/image" Target="media/image123.png"/><Relationship Id="rId157" Type="http://schemas.openxmlformats.org/officeDocument/2006/relationships/image" Target="media/image139.jpeg"/><Relationship Id="rId178" Type="http://schemas.openxmlformats.org/officeDocument/2006/relationships/image" Target="media/image160.jpeg"/><Relationship Id="rId61" Type="http://schemas.openxmlformats.org/officeDocument/2006/relationships/image" Target="media/image46.png"/><Relationship Id="rId82" Type="http://schemas.openxmlformats.org/officeDocument/2006/relationships/image" Target="media/image66.jpeg"/><Relationship Id="rId152" Type="http://schemas.openxmlformats.org/officeDocument/2006/relationships/image" Target="media/image135.png"/><Relationship Id="rId173" Type="http://schemas.openxmlformats.org/officeDocument/2006/relationships/image" Target="media/image155.png"/><Relationship Id="rId194" Type="http://schemas.openxmlformats.org/officeDocument/2006/relationships/image" Target="media/image175.jpg"/><Relationship Id="rId199" Type="http://schemas.openxmlformats.org/officeDocument/2006/relationships/image" Target="media/image180.png"/><Relationship Id="rId203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56" Type="http://schemas.openxmlformats.org/officeDocument/2006/relationships/image" Target="media/image41.png"/><Relationship Id="rId77" Type="http://schemas.openxmlformats.org/officeDocument/2006/relationships/image" Target="media/image61.jpe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10.jpeg"/><Relationship Id="rId147" Type="http://schemas.openxmlformats.org/officeDocument/2006/relationships/image" Target="media/image130.png"/><Relationship Id="rId168" Type="http://schemas.openxmlformats.org/officeDocument/2006/relationships/image" Target="media/image150.jpeg"/><Relationship Id="rId8" Type="http://schemas.openxmlformats.org/officeDocument/2006/relationships/footnotes" Target="footnotes.xml"/><Relationship Id="rId51" Type="http://schemas.openxmlformats.org/officeDocument/2006/relationships/image" Target="media/image39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2.jpeg"/><Relationship Id="rId121" Type="http://schemas.openxmlformats.org/officeDocument/2006/relationships/image" Target="media/image105.jpeg"/><Relationship Id="rId142" Type="http://schemas.openxmlformats.org/officeDocument/2006/relationships/image" Target="media/image125.png"/><Relationship Id="rId163" Type="http://schemas.openxmlformats.org/officeDocument/2006/relationships/image" Target="media/image145.png"/><Relationship Id="rId184" Type="http://schemas.openxmlformats.org/officeDocument/2006/relationships/image" Target="media/image166.png"/><Relationship Id="rId189" Type="http://schemas.openxmlformats.org/officeDocument/2006/relationships/image" Target="media/image171.jpe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4.jpeg"/><Relationship Id="rId67" Type="http://schemas.openxmlformats.org/officeDocument/2006/relationships/image" Target="media/image51.jpeg"/><Relationship Id="rId116" Type="http://schemas.openxmlformats.org/officeDocument/2006/relationships/image" Target="media/image100.jpeg"/><Relationship Id="rId137" Type="http://schemas.openxmlformats.org/officeDocument/2006/relationships/image" Target="media/image124.png"/><Relationship Id="rId158" Type="http://schemas.openxmlformats.org/officeDocument/2006/relationships/image" Target="media/image140.jpe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62" Type="http://schemas.openxmlformats.org/officeDocument/2006/relationships/image" Target="media/image47.png"/><Relationship Id="rId83" Type="http://schemas.openxmlformats.org/officeDocument/2006/relationships/image" Target="media/image67.png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image" Target="media/image116.png"/><Relationship Id="rId153" Type="http://schemas.microsoft.com/office/2007/relationships/hdphoto" Target="media/hdphoto4.wdp"/><Relationship Id="rId174" Type="http://schemas.openxmlformats.org/officeDocument/2006/relationships/image" Target="media/image156.png"/><Relationship Id="rId179" Type="http://schemas.openxmlformats.org/officeDocument/2006/relationships/image" Target="media/image161.jpeg"/><Relationship Id="rId195" Type="http://schemas.openxmlformats.org/officeDocument/2006/relationships/image" Target="media/image176.png"/><Relationship Id="rId190" Type="http://schemas.openxmlformats.org/officeDocument/2006/relationships/image" Target="media/image172.jpeg"/><Relationship Id="rId15" Type="http://schemas.openxmlformats.org/officeDocument/2006/relationships/image" Target="media/image5.png"/><Relationship Id="rId36" Type="http://schemas.openxmlformats.org/officeDocument/2006/relationships/image" Target="media/image24.png"/><Relationship Id="rId57" Type="http://schemas.openxmlformats.org/officeDocument/2006/relationships/image" Target="media/image43.jpeg"/><Relationship Id="rId106" Type="http://schemas.openxmlformats.org/officeDocument/2006/relationships/image" Target="media/image90.jpeg"/><Relationship Id="rId127" Type="http://schemas.openxmlformats.org/officeDocument/2006/relationships/image" Target="media/image111.jpeg"/><Relationship Id="rId10" Type="http://schemas.openxmlformats.org/officeDocument/2006/relationships/hyperlink" Target="about:blank" TargetMode="External"/><Relationship Id="rId31" Type="http://schemas.openxmlformats.org/officeDocument/2006/relationships/image" Target="media/image20.png"/><Relationship Id="rId52" Type="http://schemas.openxmlformats.org/officeDocument/2006/relationships/image" Target="media/image37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94" Type="http://schemas.openxmlformats.org/officeDocument/2006/relationships/image" Target="media/image78.pn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6.jpeg"/><Relationship Id="rId143" Type="http://schemas.openxmlformats.org/officeDocument/2006/relationships/image" Target="media/image126.jpeg"/><Relationship Id="rId148" Type="http://schemas.openxmlformats.org/officeDocument/2006/relationships/image" Target="media/image131.jpeg"/><Relationship Id="rId164" Type="http://schemas.openxmlformats.org/officeDocument/2006/relationships/image" Target="media/image146.jpeg"/><Relationship Id="rId169" Type="http://schemas.openxmlformats.org/officeDocument/2006/relationships/image" Target="media/image151.jpeg"/><Relationship Id="rId185" Type="http://schemas.openxmlformats.org/officeDocument/2006/relationships/image" Target="media/image167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62.jpeg"/><Relationship Id="rId26" Type="http://schemas.openxmlformats.org/officeDocument/2006/relationships/image" Target="media/image16.png"/><Relationship Id="rId47" Type="http://schemas.openxmlformats.org/officeDocument/2006/relationships/image" Target="media/image35.jpeg"/><Relationship Id="rId68" Type="http://schemas.openxmlformats.org/officeDocument/2006/relationships/image" Target="media/image52.jpeg"/><Relationship Id="rId89" Type="http://schemas.openxmlformats.org/officeDocument/2006/relationships/image" Target="media/image73.jpeg"/><Relationship Id="rId112" Type="http://schemas.openxmlformats.org/officeDocument/2006/relationships/image" Target="media/image96.png"/><Relationship Id="rId133" Type="http://schemas.openxmlformats.org/officeDocument/2006/relationships/image" Target="media/image117.jpeg"/><Relationship Id="rId154" Type="http://schemas.openxmlformats.org/officeDocument/2006/relationships/image" Target="media/image136.png"/><Relationship Id="rId175" Type="http://schemas.openxmlformats.org/officeDocument/2006/relationships/image" Target="media/image157.jpeg"/><Relationship Id="rId196" Type="http://schemas.openxmlformats.org/officeDocument/2006/relationships/image" Target="media/image177.jpeg"/><Relationship Id="rId200" Type="http://schemas.openxmlformats.org/officeDocument/2006/relationships/footer" Target="footer1.xml"/><Relationship Id="rId16" Type="http://schemas.openxmlformats.org/officeDocument/2006/relationships/image" Target="media/image6.jpeg"/><Relationship Id="rId37" Type="http://schemas.openxmlformats.org/officeDocument/2006/relationships/image" Target="media/image25.jpeg"/><Relationship Id="rId58" Type="http://schemas.openxmlformats.org/officeDocument/2006/relationships/image" Target="media/image44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jpeg"/><Relationship Id="rId144" Type="http://schemas.openxmlformats.org/officeDocument/2006/relationships/image" Target="media/image127.jpeg"/><Relationship Id="rId90" Type="http://schemas.openxmlformats.org/officeDocument/2006/relationships/image" Target="media/image74.jpeg"/><Relationship Id="rId165" Type="http://schemas.openxmlformats.org/officeDocument/2006/relationships/image" Target="media/image147.jpeg"/><Relationship Id="rId186" Type="http://schemas.openxmlformats.org/officeDocument/2006/relationships/image" Target="media/image168.jpeg"/><Relationship Id="rId27" Type="http://schemas.openxmlformats.org/officeDocument/2006/relationships/image" Target="media/image17.png"/><Relationship Id="rId48" Type="http://schemas.openxmlformats.org/officeDocument/2006/relationships/image" Target="media/image36.jpeg"/><Relationship Id="rId69" Type="http://schemas.openxmlformats.org/officeDocument/2006/relationships/image" Target="media/image53.jpeg"/><Relationship Id="rId113" Type="http://schemas.openxmlformats.org/officeDocument/2006/relationships/image" Target="media/image97.jpeg"/><Relationship Id="rId134" Type="http://schemas.openxmlformats.org/officeDocument/2006/relationships/image" Target="media/image118.png"/><Relationship Id="rId80" Type="http://schemas.openxmlformats.org/officeDocument/2006/relationships/image" Target="media/image64.jpe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97" Type="http://schemas.openxmlformats.org/officeDocument/2006/relationships/image" Target="media/image178.png"/><Relationship Id="rId201" Type="http://schemas.openxmlformats.org/officeDocument/2006/relationships/footer" Target="footer2.xml"/><Relationship Id="rId17" Type="http://schemas.openxmlformats.org/officeDocument/2006/relationships/image" Target="media/image7.jpeg"/><Relationship Id="rId38" Type="http://schemas.openxmlformats.org/officeDocument/2006/relationships/image" Target="media/image26.png"/><Relationship Id="rId59" Type="http://schemas.microsoft.com/office/2007/relationships/hdphoto" Target="media/hdphoto2.wdp"/><Relationship Id="rId103" Type="http://schemas.openxmlformats.org/officeDocument/2006/relationships/image" Target="media/image87.png"/><Relationship Id="rId124" Type="http://schemas.openxmlformats.org/officeDocument/2006/relationships/image" Target="media/image108.jpeg"/><Relationship Id="rId70" Type="http://schemas.openxmlformats.org/officeDocument/2006/relationships/image" Target="media/image54.png"/><Relationship Id="rId91" Type="http://schemas.openxmlformats.org/officeDocument/2006/relationships/image" Target="media/image75.jpeg"/><Relationship Id="rId145" Type="http://schemas.openxmlformats.org/officeDocument/2006/relationships/image" Target="media/image128.jpeg"/><Relationship Id="rId166" Type="http://schemas.openxmlformats.org/officeDocument/2006/relationships/image" Target="media/image148.jpeg"/><Relationship Id="rId187" Type="http://schemas.openxmlformats.org/officeDocument/2006/relationships/image" Target="media/image169.jpeg"/><Relationship Id="rId1" Type="http://schemas.openxmlformats.org/officeDocument/2006/relationships/customXml" Target="../customXml/item1.xml"/><Relationship Id="rId28" Type="http://schemas.openxmlformats.org/officeDocument/2006/relationships/hyperlink" Target="mailto:contact@abuseincare.org.nz" TargetMode="External"/><Relationship Id="rId114" Type="http://schemas.openxmlformats.org/officeDocument/2006/relationships/image" Target="media/image98.png"/><Relationship Id="rId60" Type="http://schemas.openxmlformats.org/officeDocument/2006/relationships/image" Target="media/image45.png"/><Relationship Id="rId81" Type="http://schemas.openxmlformats.org/officeDocument/2006/relationships/image" Target="media/image65.jpeg"/><Relationship Id="rId135" Type="http://schemas.openxmlformats.org/officeDocument/2006/relationships/image" Target="media/image119.png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98" Type="http://schemas.openxmlformats.org/officeDocument/2006/relationships/image" Target="media/image179.png"/><Relationship Id="rId202" Type="http://schemas.openxmlformats.org/officeDocument/2006/relationships/fontTable" Target="fontTable.xml"/><Relationship Id="rId18" Type="http://schemas.openxmlformats.org/officeDocument/2006/relationships/image" Target="media/image8.png"/><Relationship Id="rId39" Type="http://schemas.openxmlformats.org/officeDocument/2006/relationships/image" Target="media/image27.jpeg"/><Relationship Id="rId50" Type="http://schemas.openxmlformats.org/officeDocument/2006/relationships/image" Target="media/image38.jpeg"/><Relationship Id="rId104" Type="http://schemas.openxmlformats.org/officeDocument/2006/relationships/image" Target="media/image88.png"/><Relationship Id="rId125" Type="http://schemas.openxmlformats.org/officeDocument/2006/relationships/image" Target="media/image109.jpeg"/><Relationship Id="rId146" Type="http://schemas.openxmlformats.org/officeDocument/2006/relationships/image" Target="media/image129.jpeg"/><Relationship Id="rId167" Type="http://schemas.openxmlformats.org/officeDocument/2006/relationships/image" Target="media/image149.png"/><Relationship Id="rId188" Type="http://schemas.openxmlformats.org/officeDocument/2006/relationships/image" Target="media/image170.jpeg"/><Relationship Id="rId71" Type="http://schemas.openxmlformats.org/officeDocument/2006/relationships/image" Target="media/image55.jpeg"/><Relationship Id="rId92" Type="http://schemas.openxmlformats.org/officeDocument/2006/relationships/image" Target="media/image7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(May%202023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f0433f8-ae96-4e83-84a2-60fc2c55a8af">
      <Terms xmlns="http://schemas.microsoft.com/office/infopath/2007/PartnerControls"/>
    </lcf76f155ced4ddcb4097134ff3c332f>
    <TaxCatchAll xmlns="cca7bc15-23ab-440b-a49f-3d942a09fae4" xsi:nil="true"/>
    <Security_x0020_Classification xmlns="cca7bc15-23ab-440b-a49f-3d942a09fae4">UNCLASSIFIED</Security_x0020_Classification>
    <SharedWithUsers xmlns="cca7bc15-23ab-440b-a49f-3d942a09fae4">
      <UserInfo>
        <DisplayName/>
        <AccountId xsi:nil="true"/>
        <AccountType/>
      </UserInfo>
    </SharedWithUsers>
    <MediaLengthInSeconds xmlns="3f0433f8-ae96-4e83-84a2-60fc2c55a8af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192DC493C118941ADBA0DF90C089A33" ma:contentTypeVersion="16" ma:contentTypeDescription="Create a new document." ma:contentTypeScope="" ma:versionID="f07085ad65f936a53fc820edd58ba252">
  <xsd:schema xmlns:xsd="http://www.w3.org/2001/XMLSchema" xmlns:xs="http://www.w3.org/2001/XMLSchema" xmlns:p="http://schemas.microsoft.com/office/2006/metadata/properties" xmlns:ns2="cca7bc15-23ab-440b-a49f-3d942a09fae4" xmlns:ns3="3f0433f8-ae96-4e83-84a2-60fc2c55a8af" targetNamespace="http://schemas.microsoft.com/office/2006/metadata/properties" ma:root="true" ma:fieldsID="a2dc4bb3287ff769a705177996eae6e3" ns2:_="" ns3:_="">
    <xsd:import namespace="cca7bc15-23ab-440b-a49f-3d942a09fae4"/>
    <xsd:import namespace="3f0433f8-ae96-4e83-84a2-60fc2c55a8af"/>
    <xsd:element name="properties">
      <xsd:complexType>
        <xsd:sequence>
          <xsd:element name="documentManagement">
            <xsd:complexType>
              <xsd:all>
                <xsd:element ref="ns2:Security_x0020_Classification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LengthInSecond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a7bc15-23ab-440b-a49f-3d942a09fae4" elementFormDefault="qualified">
    <xsd:import namespace="http://schemas.microsoft.com/office/2006/documentManagement/types"/>
    <xsd:import namespace="http://schemas.microsoft.com/office/infopath/2007/PartnerControls"/>
    <xsd:element name="Security_x0020_Classification" ma:index="8" nillable="true" ma:displayName="Security Classification" ma:default="UNCLASSIFIED" ma:format="Dropdown" ma:internalName="Security_x0020_Classification">
      <xsd:simpleType>
        <xsd:restriction base="dms:Choice">
          <xsd:enumeration value="UNCLASSIFIED"/>
          <xsd:enumeration value="IN-CONFIDENCE"/>
          <xsd:enumeration value="SENSITIVE"/>
        </xsd:restriction>
      </xsd:simpleType>
    </xsd:element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7" nillable="true" ma:displayName="Taxonomy Catch All Column" ma:hidden="true" ma:list="{ef42eb56-aad9-4c33-a3ad-190de54f47ed}" ma:internalName="TaxCatchAll" ma:showField="CatchAllData" ma:web="cca7bc15-23ab-440b-a49f-3d942a09fae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f0433f8-ae96-4e83-84a2-60fc2c55a8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1eef922d-ce5b-4e43-af9e-506d36c861f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9B8A14C-C5D6-425C-BA92-5B4883DF8FB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F06B59F-659C-49B1-948C-4DBFF827A25F}">
  <ds:schemaRefs>
    <ds:schemaRef ds:uri="http://schemas.microsoft.com/office/2006/metadata/properties"/>
    <ds:schemaRef ds:uri="http://schemas.microsoft.com/office/infopath/2007/PartnerControls"/>
    <ds:schemaRef ds:uri="3f0433f8-ae96-4e83-84a2-60fc2c55a8af"/>
    <ds:schemaRef ds:uri="cca7bc15-23ab-440b-a49f-3d942a09fae4"/>
  </ds:schemaRefs>
</ds:datastoreItem>
</file>

<file path=customXml/itemProps3.xml><?xml version="1.0" encoding="utf-8"?>
<ds:datastoreItem xmlns:ds="http://schemas.openxmlformats.org/officeDocument/2006/customXml" ds:itemID="{FEB382EF-8DB0-4D99-9BAD-865F71B372C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a7bc15-23ab-440b-a49f-3d942a09fae4"/>
    <ds:schemaRef ds:uri="3f0433f8-ae96-4e83-84a2-60fc2c55a8a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C:\Users\Andi\Dropbox\Easy Read\Supporting documents\Templates and inserts\Easy Read Template (May 2023).dotx</Template>
  <TotalTime>0</TotalTime>
  <Pages>25</Pages>
  <Words>2741</Words>
  <Characters>15630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</cp:revision>
  <cp:lastPrinted>2023-07-19T22:19:00Z</cp:lastPrinted>
  <dcterms:created xsi:type="dcterms:W3CDTF">2023-07-27T01:59:00Z</dcterms:created>
  <dcterms:modified xsi:type="dcterms:W3CDTF">2023-08-02T03:06:00Z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0x0101006192DC493C118941ADBA0DF90C089A33</vt:lpwstr>
  </property>
  <property fmtid="{D5CDD505-2E9C-101B-9397-08002B2CF9AE}" pid="3" name="Order">
    <vt:r8>14000</vt:r8>
  </property>
  <property fmtid="{D5CDD505-2E9C-101B-9397-08002B2CF9AE}" pid="4" name="TriggerFlowInfo">
    <vt:lpwstr/>
  </property>
  <property fmtid="{D5CDD505-2E9C-101B-9397-08002B2CF9AE}" pid="5" name="_SourceUrl">
    <vt:lpwstr/>
  </property>
  <property fmtid="{D5CDD505-2E9C-101B-9397-08002B2CF9AE}" pid="6" name="_SharedFileIndex">
    <vt:lpwstr/>
  </property>
  <property fmtid="{D5CDD505-2E9C-101B-9397-08002B2CF9AE}" pid="7" name="ComplianceAssetId">
    <vt:lpwstr/>
  </property>
  <property fmtid="{D5CDD505-2E9C-101B-9397-08002B2CF9AE}" pid="8" name="_ExtendedDescription">
    <vt:lpwstr/>
  </property>
</Properties>
</file>